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0D4249" w14:textId="77777777" w:rsidR="00CD546E" w:rsidRDefault="00DF2E89">
      <w:pPr>
        <w:sectPr w:rsidR="00CD546E" w:rsidSect="0073577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567" w:right="453" w:bottom="567" w:left="538" w:header="284" w:footer="456" w:gutter="0"/>
          <w:cols w:space="708"/>
          <w:titlePg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8F591C" wp14:editId="22652FA1">
                <wp:simplePos x="0" y="0"/>
                <wp:positionH relativeFrom="column">
                  <wp:posOffset>55660</wp:posOffset>
                </wp:positionH>
                <wp:positionV relativeFrom="paragraph">
                  <wp:posOffset>56018</wp:posOffset>
                </wp:positionV>
                <wp:extent cx="4859655" cy="5755430"/>
                <wp:effectExtent l="50800" t="50800" r="67945" b="61595"/>
                <wp:wrapNone/>
                <wp:docPr id="8" name="Freeform: 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0B5D5F-B7DC-4505-897F-19204D94EA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9655" cy="5755430"/>
                        </a:xfrm>
                        <a:custGeom>
                          <a:avLst/>
                          <a:gdLst>
                            <a:gd name="connsiteX0" fmla="*/ 400387 w 4859655"/>
                            <a:gd name="connsiteY0" fmla="*/ 0 h 5755430"/>
                            <a:gd name="connsiteX1" fmla="*/ 4459268 w 4859655"/>
                            <a:gd name="connsiteY1" fmla="*/ 0 h 5755430"/>
                            <a:gd name="connsiteX2" fmla="*/ 4859655 w 4859655"/>
                            <a:gd name="connsiteY2" fmla="*/ 400387 h 5755430"/>
                            <a:gd name="connsiteX3" fmla="*/ 4859655 w 4859655"/>
                            <a:gd name="connsiteY3" fmla="*/ 4783518 h 5755430"/>
                            <a:gd name="connsiteX4" fmla="*/ 4459268 w 4859655"/>
                            <a:gd name="connsiteY4" fmla="*/ 5183905 h 5755430"/>
                            <a:gd name="connsiteX5" fmla="*/ 1601902 w 4859655"/>
                            <a:gd name="connsiteY5" fmla="*/ 5183905 h 5755430"/>
                            <a:gd name="connsiteX6" fmla="*/ 1085932 w 4859655"/>
                            <a:gd name="connsiteY6" fmla="*/ 5755430 h 5755430"/>
                            <a:gd name="connsiteX7" fmla="*/ 569963 w 4859655"/>
                            <a:gd name="connsiteY7" fmla="*/ 5183905 h 5755430"/>
                            <a:gd name="connsiteX8" fmla="*/ 400387 w 4859655"/>
                            <a:gd name="connsiteY8" fmla="*/ 5183905 h 5755430"/>
                            <a:gd name="connsiteX9" fmla="*/ 0 w 4859655"/>
                            <a:gd name="connsiteY9" fmla="*/ 4783518 h 5755430"/>
                            <a:gd name="connsiteX10" fmla="*/ 0 w 4859655"/>
                            <a:gd name="connsiteY10" fmla="*/ 400387 h 5755430"/>
                            <a:gd name="connsiteX11" fmla="*/ 400387 w 4859655"/>
                            <a:gd name="connsiteY11" fmla="*/ 0 h 57554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4859655" h="5755430">
                              <a:moveTo>
                                <a:pt x="400387" y="0"/>
                              </a:moveTo>
                              <a:lnTo>
                                <a:pt x="4459268" y="0"/>
                              </a:lnTo>
                              <a:cubicBezTo>
                                <a:pt x="4680396" y="0"/>
                                <a:pt x="4859655" y="179259"/>
                                <a:pt x="4859655" y="400387"/>
                              </a:cubicBezTo>
                              <a:lnTo>
                                <a:pt x="4859655" y="4783518"/>
                              </a:lnTo>
                              <a:cubicBezTo>
                                <a:pt x="4859655" y="5004646"/>
                                <a:pt x="4680396" y="5183905"/>
                                <a:pt x="4459268" y="5183905"/>
                              </a:cubicBezTo>
                              <a:lnTo>
                                <a:pt x="1601902" y="5183905"/>
                              </a:lnTo>
                              <a:lnTo>
                                <a:pt x="1085932" y="5755430"/>
                              </a:lnTo>
                              <a:lnTo>
                                <a:pt x="569963" y="5183905"/>
                              </a:lnTo>
                              <a:lnTo>
                                <a:pt x="400387" y="5183905"/>
                              </a:lnTo>
                              <a:cubicBezTo>
                                <a:pt x="179259" y="5183905"/>
                                <a:pt x="0" y="5004646"/>
                                <a:pt x="0" y="4783518"/>
                              </a:cubicBezTo>
                              <a:lnTo>
                                <a:pt x="0" y="400387"/>
                              </a:lnTo>
                              <a:cubicBezTo>
                                <a:pt x="0" y="179259"/>
                                <a:pt x="179259" y="0"/>
                                <a:pt x="400387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07950" cap="flat">
                          <a:solidFill>
                            <a:schemeClr val="bg1"/>
                          </a:solidFill>
                          <a:prstDash val="solid"/>
                          <a:round/>
                          <a:extLst>
                            <a:ext uri="{C807C97D-BFC1-408E-A445-0C87EB9F89A2}">
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400387 w 4859655"/>
                                    <a:gd name="connsiteY0" fmla="*/ 0 h 5755430"/>
                                    <a:gd name="connsiteX1" fmla="*/ 1036278 w 4859655"/>
                                    <a:gd name="connsiteY1" fmla="*/ 0 h 5755430"/>
                                    <a:gd name="connsiteX2" fmla="*/ 1590992 w 4859655"/>
                                    <a:gd name="connsiteY2" fmla="*/ 0 h 5755430"/>
                                    <a:gd name="connsiteX3" fmla="*/ 2348650 w 4859655"/>
                                    <a:gd name="connsiteY3" fmla="*/ 0 h 5755430"/>
                                    <a:gd name="connsiteX4" fmla="*/ 2984541 w 4859655"/>
                                    <a:gd name="connsiteY4" fmla="*/ 0 h 5755430"/>
                                    <a:gd name="connsiteX5" fmla="*/ 3620433 w 4859655"/>
                                    <a:gd name="connsiteY5" fmla="*/ 0 h 5755430"/>
                                    <a:gd name="connsiteX6" fmla="*/ 4459268 w 4859655"/>
                                    <a:gd name="connsiteY6" fmla="*/ 0 h 5755430"/>
                                    <a:gd name="connsiteX7" fmla="*/ 4859655 w 4859655"/>
                                    <a:gd name="connsiteY7" fmla="*/ 400387 h 5755430"/>
                                    <a:gd name="connsiteX8" fmla="*/ 4859655 w 4859655"/>
                                    <a:gd name="connsiteY8" fmla="*/ 938886 h 5755430"/>
                                    <a:gd name="connsiteX9" fmla="*/ 4859655 w 4859655"/>
                                    <a:gd name="connsiteY9" fmla="*/ 1565048 h 5755430"/>
                                    <a:gd name="connsiteX10" fmla="*/ 4859655 w 4859655"/>
                                    <a:gd name="connsiteY10" fmla="*/ 2278872 h 5755430"/>
                                    <a:gd name="connsiteX11" fmla="*/ 4859655 w 4859655"/>
                                    <a:gd name="connsiteY11" fmla="*/ 2861202 h 5755430"/>
                                    <a:gd name="connsiteX12" fmla="*/ 4859655 w 4859655"/>
                                    <a:gd name="connsiteY12" fmla="*/ 3443532 h 5755430"/>
                                    <a:gd name="connsiteX13" fmla="*/ 4859655 w 4859655"/>
                                    <a:gd name="connsiteY13" fmla="*/ 4113525 h 5755430"/>
                                    <a:gd name="connsiteX14" fmla="*/ 4859655 w 4859655"/>
                                    <a:gd name="connsiteY14" fmla="*/ 4783518 h 5755430"/>
                                    <a:gd name="connsiteX15" fmla="*/ 4459268 w 4859655"/>
                                    <a:gd name="connsiteY15" fmla="*/ 5183905 h 5755430"/>
                                    <a:gd name="connsiteX16" fmla="*/ 3887795 w 4859655"/>
                                    <a:gd name="connsiteY16" fmla="*/ 5183905 h 5755430"/>
                                    <a:gd name="connsiteX17" fmla="*/ 3344895 w 4859655"/>
                                    <a:gd name="connsiteY17" fmla="*/ 5183905 h 5755430"/>
                                    <a:gd name="connsiteX18" fmla="*/ 2859143 w 4859655"/>
                                    <a:gd name="connsiteY18" fmla="*/ 5183905 h 5755430"/>
                                    <a:gd name="connsiteX19" fmla="*/ 2344817 w 4859655"/>
                                    <a:gd name="connsiteY19" fmla="*/ 5183905 h 5755430"/>
                                    <a:gd name="connsiteX20" fmla="*/ 1601902 w 4859655"/>
                                    <a:gd name="connsiteY20" fmla="*/ 5183905 h 5755430"/>
                                    <a:gd name="connsiteX21" fmla="*/ 1349077 w 4859655"/>
                                    <a:gd name="connsiteY21" fmla="*/ 5463952 h 5755430"/>
                                    <a:gd name="connsiteX22" fmla="*/ 1085932 w 4859655"/>
                                    <a:gd name="connsiteY22" fmla="*/ 5755430 h 5755430"/>
                                    <a:gd name="connsiteX23" fmla="*/ 822788 w 4859655"/>
                                    <a:gd name="connsiteY23" fmla="*/ 5463952 h 5755430"/>
                                    <a:gd name="connsiteX24" fmla="*/ 569963 w 4859655"/>
                                    <a:gd name="connsiteY24" fmla="*/ 5183905 h 5755430"/>
                                    <a:gd name="connsiteX25" fmla="*/ 400387 w 4859655"/>
                                    <a:gd name="connsiteY25" fmla="*/ 5183905 h 5755430"/>
                                    <a:gd name="connsiteX26" fmla="*/ 0 w 4859655"/>
                                    <a:gd name="connsiteY26" fmla="*/ 4783518 h 5755430"/>
                                    <a:gd name="connsiteX27" fmla="*/ 0 w 4859655"/>
                                    <a:gd name="connsiteY27" fmla="*/ 4245019 h 5755430"/>
                                    <a:gd name="connsiteX28" fmla="*/ 0 w 4859655"/>
                                    <a:gd name="connsiteY28" fmla="*/ 3750351 h 5755430"/>
                                    <a:gd name="connsiteX29" fmla="*/ 0 w 4859655"/>
                                    <a:gd name="connsiteY29" fmla="*/ 3080359 h 5755430"/>
                                    <a:gd name="connsiteX30" fmla="*/ 0 w 4859655"/>
                                    <a:gd name="connsiteY30" fmla="*/ 2541860 h 5755430"/>
                                    <a:gd name="connsiteX31" fmla="*/ 0 w 4859655"/>
                                    <a:gd name="connsiteY31" fmla="*/ 1871867 h 5755430"/>
                                    <a:gd name="connsiteX32" fmla="*/ 0 w 4859655"/>
                                    <a:gd name="connsiteY32" fmla="*/ 1158043 h 5755430"/>
                                    <a:gd name="connsiteX33" fmla="*/ 0 w 4859655"/>
                                    <a:gd name="connsiteY33" fmla="*/ 400387 h 5755430"/>
                                    <a:gd name="connsiteX34" fmla="*/ 400387 w 4859655"/>
                                    <a:gd name="connsiteY34" fmla="*/ 0 h 575543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</a:cxnLst>
                                  <a:rect l="l" t="t" r="r" b="b"/>
                                  <a:pathLst>
                                    <a:path w="4859655" h="5755430" extrusionOk="0">
                                      <a:moveTo>
                                        <a:pt x="400387" y="0"/>
                                      </a:moveTo>
                                      <a:cubicBezTo>
                                        <a:pt x="651528" y="9283"/>
                                        <a:pt x="776856" y="-21552"/>
                                        <a:pt x="1036278" y="0"/>
                                      </a:cubicBezTo>
                                      <a:cubicBezTo>
                                        <a:pt x="1295700" y="21552"/>
                                        <a:pt x="1347221" y="1610"/>
                                        <a:pt x="1590992" y="0"/>
                                      </a:cubicBezTo>
                                      <a:cubicBezTo>
                                        <a:pt x="1834763" y="-1610"/>
                                        <a:pt x="2057795" y="8572"/>
                                        <a:pt x="2348650" y="0"/>
                                      </a:cubicBezTo>
                                      <a:cubicBezTo>
                                        <a:pt x="2639505" y="-8572"/>
                                        <a:pt x="2818139" y="-24950"/>
                                        <a:pt x="2984541" y="0"/>
                                      </a:cubicBezTo>
                                      <a:cubicBezTo>
                                        <a:pt x="3150943" y="24950"/>
                                        <a:pt x="3304923" y="-21890"/>
                                        <a:pt x="3620433" y="0"/>
                                      </a:cubicBezTo>
                                      <a:cubicBezTo>
                                        <a:pt x="3935943" y="21890"/>
                                        <a:pt x="4152805" y="-20901"/>
                                        <a:pt x="4459268" y="0"/>
                                      </a:cubicBezTo>
                                      <a:cubicBezTo>
                                        <a:pt x="4626135" y="-8309"/>
                                        <a:pt x="4855100" y="183547"/>
                                        <a:pt x="4859655" y="400387"/>
                                      </a:cubicBezTo>
                                      <a:cubicBezTo>
                                        <a:pt x="4863907" y="629657"/>
                                        <a:pt x="4879488" y="707831"/>
                                        <a:pt x="4859655" y="938886"/>
                                      </a:cubicBezTo>
                                      <a:cubicBezTo>
                                        <a:pt x="4839822" y="1169941"/>
                                        <a:pt x="4879381" y="1255205"/>
                                        <a:pt x="4859655" y="1565048"/>
                                      </a:cubicBezTo>
                                      <a:cubicBezTo>
                                        <a:pt x="4839929" y="1874891"/>
                                        <a:pt x="4887981" y="2010400"/>
                                        <a:pt x="4859655" y="2278872"/>
                                      </a:cubicBezTo>
                                      <a:cubicBezTo>
                                        <a:pt x="4831329" y="2547344"/>
                                        <a:pt x="4845025" y="2638568"/>
                                        <a:pt x="4859655" y="2861202"/>
                                      </a:cubicBezTo>
                                      <a:cubicBezTo>
                                        <a:pt x="4874286" y="3083836"/>
                                        <a:pt x="4841606" y="3245941"/>
                                        <a:pt x="4859655" y="3443532"/>
                                      </a:cubicBezTo>
                                      <a:cubicBezTo>
                                        <a:pt x="4877705" y="3641123"/>
                                        <a:pt x="4832930" y="3806359"/>
                                        <a:pt x="4859655" y="4113525"/>
                                      </a:cubicBezTo>
                                      <a:cubicBezTo>
                                        <a:pt x="4886380" y="4420691"/>
                                        <a:pt x="4835280" y="4571547"/>
                                        <a:pt x="4859655" y="4783518"/>
                                      </a:cubicBezTo>
                                      <a:cubicBezTo>
                                        <a:pt x="4817569" y="4988377"/>
                                        <a:pt x="4660964" y="5135446"/>
                                        <a:pt x="4459268" y="5183905"/>
                                      </a:cubicBezTo>
                                      <a:cubicBezTo>
                                        <a:pt x="4225882" y="5203349"/>
                                        <a:pt x="4093462" y="5194204"/>
                                        <a:pt x="3887795" y="5183905"/>
                                      </a:cubicBezTo>
                                      <a:cubicBezTo>
                                        <a:pt x="3682128" y="5173606"/>
                                        <a:pt x="3473951" y="5209208"/>
                                        <a:pt x="3344895" y="5183905"/>
                                      </a:cubicBezTo>
                                      <a:cubicBezTo>
                                        <a:pt x="3215839" y="5158602"/>
                                        <a:pt x="3028547" y="5207993"/>
                                        <a:pt x="2859143" y="5183905"/>
                                      </a:cubicBezTo>
                                      <a:cubicBezTo>
                                        <a:pt x="2689739" y="5159817"/>
                                        <a:pt x="2456465" y="5158873"/>
                                        <a:pt x="2344817" y="5183905"/>
                                      </a:cubicBezTo>
                                      <a:cubicBezTo>
                                        <a:pt x="2233169" y="5208937"/>
                                        <a:pt x="1795243" y="5193665"/>
                                        <a:pt x="1601902" y="5183905"/>
                                      </a:cubicBezTo>
                                      <a:cubicBezTo>
                                        <a:pt x="1531429" y="5234151"/>
                                        <a:pt x="1416141" y="5385108"/>
                                        <a:pt x="1349077" y="5463952"/>
                                      </a:cubicBezTo>
                                      <a:cubicBezTo>
                                        <a:pt x="1282013" y="5542796"/>
                                        <a:pt x="1149540" y="5685096"/>
                                        <a:pt x="1085932" y="5755430"/>
                                      </a:cubicBezTo>
                                      <a:cubicBezTo>
                                        <a:pt x="1042451" y="5686957"/>
                                        <a:pt x="891993" y="5563486"/>
                                        <a:pt x="822788" y="5463952"/>
                                      </a:cubicBezTo>
                                      <a:cubicBezTo>
                                        <a:pt x="753583" y="5364418"/>
                                        <a:pt x="647684" y="5244773"/>
                                        <a:pt x="569963" y="5183905"/>
                                      </a:cubicBezTo>
                                      <a:cubicBezTo>
                                        <a:pt x="487810" y="5190745"/>
                                        <a:pt x="444343" y="5191454"/>
                                        <a:pt x="400387" y="5183905"/>
                                      </a:cubicBezTo>
                                      <a:cubicBezTo>
                                        <a:pt x="188289" y="5214322"/>
                                        <a:pt x="31042" y="4995519"/>
                                        <a:pt x="0" y="4783518"/>
                                      </a:cubicBezTo>
                                      <a:cubicBezTo>
                                        <a:pt x="8174" y="4670177"/>
                                        <a:pt x="-25322" y="4495544"/>
                                        <a:pt x="0" y="4245019"/>
                                      </a:cubicBezTo>
                                      <a:cubicBezTo>
                                        <a:pt x="25322" y="3994494"/>
                                        <a:pt x="11827" y="3918819"/>
                                        <a:pt x="0" y="3750351"/>
                                      </a:cubicBezTo>
                                      <a:cubicBezTo>
                                        <a:pt x="-11827" y="3581883"/>
                                        <a:pt x="-24808" y="3308838"/>
                                        <a:pt x="0" y="3080359"/>
                                      </a:cubicBezTo>
                                      <a:cubicBezTo>
                                        <a:pt x="24808" y="2851880"/>
                                        <a:pt x="-21021" y="2758800"/>
                                        <a:pt x="0" y="2541860"/>
                                      </a:cubicBezTo>
                                      <a:cubicBezTo>
                                        <a:pt x="21021" y="2324920"/>
                                        <a:pt x="-4899" y="2180119"/>
                                        <a:pt x="0" y="1871867"/>
                                      </a:cubicBezTo>
                                      <a:cubicBezTo>
                                        <a:pt x="4899" y="1563615"/>
                                        <a:pt x="-23098" y="1468424"/>
                                        <a:pt x="0" y="1158043"/>
                                      </a:cubicBezTo>
                                      <a:cubicBezTo>
                                        <a:pt x="23098" y="847662"/>
                                        <a:pt x="22595" y="722305"/>
                                        <a:pt x="0" y="400387"/>
                                      </a:cubicBezTo>
                                      <a:cubicBezTo>
                                        <a:pt x="25136" y="186469"/>
                                        <a:pt x="165488" y="-44896"/>
                                        <a:pt x="4003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E8827E" w14:textId="718AE3EB" w:rsidR="005D36AA" w:rsidRPr="003F13BE" w:rsidRDefault="004F524F" w:rsidP="00B8171E">
                            <w:pPr>
                              <w:pStyle w:val="NormalWeb"/>
                              <w:spacing w:before="0" w:beforeAutospacing="0" w:after="600" w:afterAutospacing="0"/>
                              <w:jc w:val="right"/>
                              <w:rPr>
                                <w:rFonts w:ascii="VAG Round" w:hAnsi="VAG Round"/>
                                <w:sz w:val="96"/>
                                <w:szCs w:val="96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VAG Round" w:hAnsi="VAG Round"/>
                                <w:sz w:val="96"/>
                                <w:szCs w:val="96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Ffurflen </w:t>
                            </w:r>
                            <w:r w:rsidR="00D913DC">
                              <w:rPr>
                                <w:rFonts w:ascii="VAG Round" w:hAnsi="VAG Round"/>
                                <w:sz w:val="96"/>
                                <w:szCs w:val="96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Monitro</w:t>
                            </w:r>
                            <w:r>
                              <w:rPr>
                                <w:rFonts w:ascii="VAG Round" w:hAnsi="VAG Round"/>
                                <w:sz w:val="96"/>
                                <w:szCs w:val="96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Cydraddoldeb ac Amrywiaeth</w:t>
                            </w:r>
                          </w:p>
                        </w:txbxContent>
                      </wps:txbx>
                      <wps:bodyPr rot="0" spcFirstLastPara="0" vert="horz" wrap="square" lIns="180000" tIns="144000" rIns="180000" bIns="75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F591C" id="Freeform: Shape 7" o:spid="_x0000_s1026" style="position:absolute;margin-left:4.4pt;margin-top:4.4pt;width:382.65pt;height:453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859655,57554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" adj="-11796480,,5400" path="m400387,l4459268,v221128,,400387,179259,400387,400387l4859655,4783518v,221128,-179259,400387,-400387,400387l1601902,5183905r-515970,571525l569963,5183905r-169576,c179259,5183905,,5004646,,4783518l,400387c,179259,179259,,400387,xe" filled="f" strokecolor="white [3212]" strokeweight="8.5pt">
                <v:stroke joinstyle="round"/>
                <v:formulas/>
                <v:path arrowok="t" o:connecttype="custom" o:connectlocs="400387,0;4459268,0;4859655,400387;4859655,4783518;4459268,5183905;1601902,5183905;1085932,5755430;569963,5183905;400387,5183905;0,4783518;0,400387;400387,0" o:connectangles="0,0,0,0,0,0,0,0,0,0,0,0" textboxrect="0,0,4859655,5755430"/>
                <v:textbox inset="5mm,4mm,5mm,21mm">
                  <w:txbxContent>
                    <w:p w14:paraId="76E8827E" w14:textId="718AE3EB" w:rsidR="005D36AA" w:rsidRPr="003F13BE" w:rsidRDefault="004F524F" w:rsidP="00B8171E">
                      <w:pPr>
                        <w:pStyle w:val="NormalWeb"/>
                        <w:spacing w:before="0" w:beforeAutospacing="0" w:after="600" w:afterAutospacing="0"/>
                        <w:jc w:val="right"/>
                        <w:rPr>
                          <w:rFonts w:ascii="VAG Round" w:hAnsi="VAG Round"/>
                          <w:sz w:val="96"/>
                          <w:szCs w:val="96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VAG Round" w:hAnsi="VAG Round"/>
                          <w:sz w:val="96"/>
                          <w:szCs w:val="96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Ffurflen </w:t>
                      </w:r>
                      <w:r w:rsidR="00D913DC">
                        <w:rPr>
                          <w:rFonts w:ascii="VAG Round" w:hAnsi="VAG Round"/>
                          <w:sz w:val="96"/>
                          <w:szCs w:val="96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Monitro</w:t>
                      </w:r>
                      <w:r>
                        <w:rPr>
                          <w:rFonts w:ascii="VAG Round" w:hAnsi="VAG Round"/>
                          <w:sz w:val="96"/>
                          <w:szCs w:val="96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Cydraddoldeb ac Amrywiaeth</w:t>
                      </w:r>
                    </w:p>
                  </w:txbxContent>
                </v:textbox>
              </v:shape>
            </w:pict>
          </mc:Fallback>
        </mc:AlternateContent>
      </w:r>
    </w:p>
    <w:p w14:paraId="37161317" w14:textId="69ED1136" w:rsidR="004F524F" w:rsidRPr="004F524F" w:rsidRDefault="004F524F" w:rsidP="004F524F">
      <w:pPr>
        <w:spacing w:after="0" w:line="240" w:lineRule="auto"/>
        <w:ind w:left="142"/>
        <w:rPr>
          <w:rFonts w:cstheme="minorHAnsi"/>
          <w:sz w:val="24"/>
          <w:szCs w:val="24"/>
        </w:rPr>
      </w:pPr>
      <w:r w:rsidRPr="004F524F">
        <w:rPr>
          <w:rFonts w:cstheme="minorHAnsi"/>
          <w:sz w:val="24"/>
          <w:szCs w:val="24"/>
        </w:rPr>
        <w:lastRenderedPageBreak/>
        <w:t xml:space="preserve">Mae swyddfa Comisiynydd Plant Cymru yn edrych ar gydraddoldeb ac amrywiaeth y bobl sy’n ymgeisio am rolau gyda’n sefydliad, gan gynnwys ar gyfer ein panel ymgynghorol. </w:t>
      </w:r>
    </w:p>
    <w:p w14:paraId="64E73A76" w14:textId="77777777" w:rsidR="004F524F" w:rsidRPr="004F524F" w:rsidRDefault="004F524F" w:rsidP="004F524F">
      <w:pPr>
        <w:spacing w:after="0" w:line="240" w:lineRule="auto"/>
        <w:ind w:left="142"/>
        <w:rPr>
          <w:rFonts w:cstheme="minorHAnsi"/>
          <w:sz w:val="24"/>
          <w:szCs w:val="24"/>
        </w:rPr>
      </w:pPr>
    </w:p>
    <w:p w14:paraId="15BAAA4B" w14:textId="77777777" w:rsidR="004F524F" w:rsidRPr="004F524F" w:rsidRDefault="004F524F" w:rsidP="004F524F">
      <w:pPr>
        <w:spacing w:after="0" w:line="240" w:lineRule="auto"/>
        <w:ind w:left="142"/>
        <w:rPr>
          <w:rFonts w:cstheme="minorHAnsi"/>
          <w:sz w:val="24"/>
          <w:szCs w:val="24"/>
        </w:rPr>
      </w:pPr>
      <w:r w:rsidRPr="004F524F">
        <w:rPr>
          <w:rFonts w:cstheme="minorHAnsi"/>
          <w:sz w:val="24"/>
          <w:szCs w:val="24"/>
        </w:rPr>
        <w:t xml:space="preserve">Mae hyn yn ofyniad cyfreithiol o dan Ddeddf Cydraddoldeb 2010. </w:t>
      </w:r>
    </w:p>
    <w:p w14:paraId="3523C887" w14:textId="77777777" w:rsidR="004F524F" w:rsidRPr="004F524F" w:rsidRDefault="004F524F" w:rsidP="004F524F">
      <w:pPr>
        <w:spacing w:after="0" w:line="240" w:lineRule="auto"/>
        <w:ind w:left="142"/>
        <w:rPr>
          <w:rFonts w:cstheme="minorHAnsi"/>
          <w:sz w:val="24"/>
          <w:szCs w:val="24"/>
        </w:rPr>
      </w:pPr>
    </w:p>
    <w:p w14:paraId="38D0AF3F" w14:textId="77777777" w:rsidR="004F524F" w:rsidRPr="004F524F" w:rsidRDefault="004F524F" w:rsidP="004F524F">
      <w:pPr>
        <w:spacing w:after="0" w:line="240" w:lineRule="auto"/>
        <w:ind w:left="142"/>
        <w:rPr>
          <w:rFonts w:cstheme="minorHAnsi"/>
          <w:sz w:val="24"/>
          <w:szCs w:val="24"/>
        </w:rPr>
      </w:pPr>
      <w:r w:rsidRPr="004F524F">
        <w:rPr>
          <w:rFonts w:cstheme="minorHAnsi"/>
          <w:sz w:val="24"/>
          <w:szCs w:val="24"/>
        </w:rPr>
        <w:t xml:space="preserve">Rydyn ni’n gofyn i’r bobl sy’n ymgeisio am rolau gyda’n sefydliad i gwblhau’r ffurflen hon. </w:t>
      </w:r>
    </w:p>
    <w:p w14:paraId="38DFD350" w14:textId="77777777" w:rsidR="004F524F" w:rsidRPr="004F524F" w:rsidRDefault="004F524F" w:rsidP="004F524F">
      <w:pPr>
        <w:spacing w:after="0" w:line="240" w:lineRule="auto"/>
        <w:ind w:left="142"/>
        <w:rPr>
          <w:rFonts w:cstheme="minorHAnsi"/>
          <w:sz w:val="24"/>
          <w:szCs w:val="24"/>
        </w:rPr>
      </w:pPr>
    </w:p>
    <w:p w14:paraId="7DBA6C37" w14:textId="77777777" w:rsidR="004F524F" w:rsidRPr="004F524F" w:rsidRDefault="004F524F" w:rsidP="004F524F">
      <w:pPr>
        <w:spacing w:after="0" w:line="240" w:lineRule="auto"/>
        <w:ind w:left="142"/>
        <w:rPr>
          <w:rFonts w:cstheme="minorHAnsi"/>
          <w:sz w:val="24"/>
          <w:szCs w:val="24"/>
        </w:rPr>
      </w:pPr>
      <w:r w:rsidRPr="004F524F">
        <w:rPr>
          <w:rFonts w:cstheme="minorHAnsi"/>
          <w:sz w:val="24"/>
          <w:szCs w:val="24"/>
        </w:rPr>
        <w:t>Gallwn ni ddefnyddio’r ymatebion i’r cwestiynau ar y ffurflen er mwyn:</w:t>
      </w:r>
    </w:p>
    <w:p w14:paraId="73D6771C" w14:textId="77777777" w:rsidR="004F524F" w:rsidRPr="004F524F" w:rsidRDefault="004F524F" w:rsidP="004F524F">
      <w:pPr>
        <w:spacing w:after="0" w:line="240" w:lineRule="auto"/>
        <w:ind w:left="142"/>
        <w:rPr>
          <w:rFonts w:cstheme="minorHAnsi"/>
          <w:sz w:val="24"/>
          <w:szCs w:val="24"/>
        </w:rPr>
      </w:pPr>
    </w:p>
    <w:p w14:paraId="05A45434" w14:textId="5F007D31" w:rsidR="004F524F" w:rsidRPr="004F524F" w:rsidRDefault="004F524F" w:rsidP="004F524F">
      <w:pPr>
        <w:numPr>
          <w:ilvl w:val="0"/>
          <w:numId w:val="32"/>
        </w:numPr>
        <w:spacing w:after="0" w:line="240" w:lineRule="auto"/>
        <w:rPr>
          <w:rFonts w:cstheme="minorHAnsi"/>
          <w:sz w:val="24"/>
          <w:szCs w:val="24"/>
        </w:rPr>
      </w:pPr>
      <w:r w:rsidRPr="004F524F">
        <w:rPr>
          <w:rFonts w:cstheme="minorHAnsi"/>
          <w:sz w:val="24"/>
          <w:szCs w:val="24"/>
        </w:rPr>
        <w:t>Dadansoddi os oes amrywiaeth o bobl yn ymgeis</w:t>
      </w:r>
      <w:r w:rsidR="00443608">
        <w:rPr>
          <w:rFonts w:cstheme="minorHAnsi"/>
          <w:sz w:val="24"/>
          <w:szCs w:val="24"/>
        </w:rPr>
        <w:t>io i ymuno â’</w:t>
      </w:r>
      <w:r w:rsidRPr="004F524F">
        <w:rPr>
          <w:rFonts w:cstheme="minorHAnsi"/>
          <w:sz w:val="24"/>
          <w:szCs w:val="24"/>
        </w:rPr>
        <w:t xml:space="preserve">r panel ymgynghorol </w:t>
      </w:r>
    </w:p>
    <w:p w14:paraId="0C3EF914" w14:textId="77777777" w:rsidR="004F524F" w:rsidRPr="004F524F" w:rsidRDefault="004F524F" w:rsidP="004F524F">
      <w:pPr>
        <w:numPr>
          <w:ilvl w:val="0"/>
          <w:numId w:val="32"/>
        </w:numPr>
        <w:spacing w:after="0" w:line="240" w:lineRule="auto"/>
        <w:rPr>
          <w:rFonts w:cstheme="minorHAnsi"/>
          <w:sz w:val="24"/>
          <w:szCs w:val="24"/>
        </w:rPr>
      </w:pPr>
      <w:r w:rsidRPr="004F524F">
        <w:rPr>
          <w:rFonts w:cstheme="minorHAnsi"/>
          <w:sz w:val="24"/>
          <w:szCs w:val="24"/>
        </w:rPr>
        <w:t xml:space="preserve">Ymchwilio unrhyw anghydraddoldebau a’u hachosion </w:t>
      </w:r>
    </w:p>
    <w:p w14:paraId="66E631DB" w14:textId="10A93639" w:rsidR="004F524F" w:rsidRPr="004F524F" w:rsidRDefault="004F524F" w:rsidP="004F524F">
      <w:pPr>
        <w:numPr>
          <w:ilvl w:val="0"/>
          <w:numId w:val="32"/>
        </w:numPr>
        <w:spacing w:after="0" w:line="240" w:lineRule="auto"/>
        <w:rPr>
          <w:rFonts w:cstheme="minorHAnsi"/>
          <w:sz w:val="24"/>
          <w:szCs w:val="24"/>
        </w:rPr>
      </w:pPr>
      <w:r w:rsidRPr="004F524F">
        <w:rPr>
          <w:rFonts w:cstheme="minorHAnsi"/>
          <w:sz w:val="24"/>
          <w:szCs w:val="24"/>
        </w:rPr>
        <w:t xml:space="preserve">Gweithio i sicrhau fod pobl o bob cefndir yn teimlo eu bod nhw’n gallu ymgeisio i ymuno’r panel </w:t>
      </w:r>
    </w:p>
    <w:p w14:paraId="1D03CFD2" w14:textId="77777777" w:rsidR="004F524F" w:rsidRDefault="004F524F" w:rsidP="004F524F">
      <w:pPr>
        <w:rPr>
          <w:rFonts w:cstheme="minorHAnsi"/>
          <w:sz w:val="24"/>
          <w:szCs w:val="24"/>
        </w:rPr>
      </w:pPr>
    </w:p>
    <w:p w14:paraId="2813843D" w14:textId="7B1984AD" w:rsidR="004F524F" w:rsidRPr="004F524F" w:rsidRDefault="004F524F" w:rsidP="004F524F">
      <w:pPr>
        <w:ind w:left="142"/>
        <w:rPr>
          <w:rFonts w:cstheme="minorHAnsi"/>
          <w:sz w:val="24"/>
          <w:szCs w:val="24"/>
        </w:rPr>
      </w:pPr>
      <w:r w:rsidRPr="004F524F">
        <w:rPr>
          <w:rFonts w:cstheme="minorHAnsi"/>
          <w:sz w:val="24"/>
          <w:szCs w:val="24"/>
        </w:rPr>
        <w:t xml:space="preserve">Rydyn ni eisiau sicrhau fod pawb yn derbyn triniaeth deg ac yn cael eu hamddiffyn rhag gwahaniaethu. </w:t>
      </w:r>
    </w:p>
    <w:p w14:paraId="0FC4DE4C" w14:textId="2E4A1C13" w:rsidR="004F524F" w:rsidRDefault="004F524F" w:rsidP="004F524F">
      <w:pPr>
        <w:ind w:left="142"/>
        <w:rPr>
          <w:rFonts w:cstheme="minorHAnsi"/>
          <w:sz w:val="24"/>
          <w:szCs w:val="24"/>
        </w:rPr>
      </w:pPr>
      <w:r w:rsidRPr="004F524F">
        <w:rPr>
          <w:rFonts w:cstheme="minorHAnsi"/>
          <w:sz w:val="24"/>
          <w:szCs w:val="24"/>
        </w:rPr>
        <w:t xml:space="preserve">Mae’r wybodaeth yma’n </w:t>
      </w:r>
      <w:r w:rsidR="00443608">
        <w:rPr>
          <w:rFonts w:cstheme="minorHAnsi"/>
          <w:sz w:val="24"/>
          <w:szCs w:val="24"/>
        </w:rPr>
        <w:t>gyfrinachol ac nid oes rhaid i ch</w:t>
      </w:r>
      <w:r w:rsidRPr="004F524F">
        <w:rPr>
          <w:rFonts w:cstheme="minorHAnsi"/>
          <w:sz w:val="24"/>
          <w:szCs w:val="24"/>
        </w:rPr>
        <w:t xml:space="preserve">i ateb unrhyw gwestiynau os nad </w:t>
      </w:r>
      <w:r w:rsidR="00443608">
        <w:rPr>
          <w:rFonts w:cstheme="minorHAnsi"/>
          <w:sz w:val="24"/>
          <w:szCs w:val="24"/>
        </w:rPr>
        <w:t>ydych chi</w:t>
      </w:r>
      <w:r w:rsidRPr="004F524F">
        <w:rPr>
          <w:rFonts w:cstheme="minorHAnsi"/>
          <w:sz w:val="24"/>
          <w:szCs w:val="24"/>
        </w:rPr>
        <w:t xml:space="preserve"> eisiau. Dydyn ni ddim yn gofyn am </w:t>
      </w:r>
      <w:r w:rsidR="00443608">
        <w:rPr>
          <w:rFonts w:cstheme="minorHAnsi"/>
          <w:sz w:val="24"/>
          <w:szCs w:val="24"/>
        </w:rPr>
        <w:t>eich</w:t>
      </w:r>
      <w:r w:rsidRPr="004F524F">
        <w:rPr>
          <w:rFonts w:cstheme="minorHAnsi"/>
          <w:sz w:val="24"/>
          <w:szCs w:val="24"/>
        </w:rPr>
        <w:t xml:space="preserve"> enw a bydd </w:t>
      </w:r>
      <w:r w:rsidR="00443608">
        <w:rPr>
          <w:rFonts w:cstheme="minorHAnsi"/>
          <w:sz w:val="24"/>
          <w:szCs w:val="24"/>
        </w:rPr>
        <w:t>eich</w:t>
      </w:r>
      <w:r w:rsidRPr="004F524F">
        <w:rPr>
          <w:rFonts w:cstheme="minorHAnsi"/>
          <w:sz w:val="24"/>
          <w:szCs w:val="24"/>
        </w:rPr>
        <w:t xml:space="preserve"> ffurflen monitro yn cael ei gadw ar wahân </w:t>
      </w:r>
      <w:r w:rsidR="00443608">
        <w:rPr>
          <w:rFonts w:cstheme="minorHAnsi"/>
          <w:sz w:val="24"/>
          <w:szCs w:val="24"/>
        </w:rPr>
        <w:t>i’ch</w:t>
      </w:r>
      <w:r w:rsidRPr="004F524F">
        <w:rPr>
          <w:rFonts w:cstheme="minorHAnsi"/>
          <w:sz w:val="24"/>
          <w:szCs w:val="24"/>
        </w:rPr>
        <w:t xml:space="preserve"> ffurflen gais.  </w:t>
      </w:r>
    </w:p>
    <w:p w14:paraId="0A9D4AC2" w14:textId="77777777" w:rsidR="00443608" w:rsidRPr="00443608" w:rsidRDefault="00443608" w:rsidP="00443608">
      <w:pPr>
        <w:pStyle w:val="3Copy-text"/>
        <w:spacing w:line="276" w:lineRule="auto"/>
        <w:ind w:left="142"/>
        <w:rPr>
          <w:rFonts w:ascii="Calibri" w:hAnsi="Calibri" w:cs="Calibri"/>
        </w:rPr>
      </w:pPr>
      <w:r w:rsidRPr="00443608">
        <w:rPr>
          <w:rFonts w:ascii="Calibri" w:hAnsi="Calibri" w:cs="Calibri"/>
        </w:rPr>
        <w:t>Lluniwyd y ffurflen fonitro hon gan roi sylw i’r canllawiau a gyflwynwyd gan y Swyddfa Ystadegau Gwladol. Mae’r dull hwn yn golygu bod modd sicrhau cysondeb yng Nghymru, gan ein galluogi i gymharu ein data â ffynonellau eraill.</w:t>
      </w:r>
    </w:p>
    <w:p w14:paraId="3C59822A" w14:textId="4ECF7C87" w:rsidR="00443608" w:rsidRPr="00443608" w:rsidRDefault="00443608" w:rsidP="00443608">
      <w:pPr>
        <w:pStyle w:val="3Copy-text"/>
        <w:spacing w:line="276" w:lineRule="auto"/>
        <w:ind w:left="142"/>
        <w:rPr>
          <w:rFonts w:ascii="Calibri" w:hAnsi="Calibri" w:cs="Calibri"/>
          <w:lang w:val="en-GB"/>
        </w:rPr>
      </w:pPr>
      <w:r w:rsidRPr="00443608">
        <w:rPr>
          <w:rFonts w:ascii="Calibri" w:hAnsi="Calibri" w:cs="Calibri"/>
          <w:lang w:val="cy-GB"/>
        </w:rPr>
        <w:t xml:space="preserve">Bydd y wybodaeth a roddwch ar y ffurflen hon yn cael ei thrin yn gwbl gyfrinachol a'i chadw yn unol â gofynion </w:t>
      </w:r>
      <w:r w:rsidR="005A483A">
        <w:rPr>
          <w:rFonts w:ascii="Calibri" w:hAnsi="Calibri" w:cs="Calibri"/>
          <w:lang w:val="cy-GB"/>
        </w:rPr>
        <w:t>rheoliadau perthnasol diogelu data</w:t>
      </w:r>
      <w:bookmarkStart w:id="0" w:name="_GoBack"/>
      <w:bookmarkEnd w:id="0"/>
      <w:r w:rsidRPr="00443608">
        <w:rPr>
          <w:rFonts w:ascii="Calibri" w:hAnsi="Calibri" w:cs="Calibri"/>
          <w:lang w:val="cy-GB"/>
        </w:rPr>
        <w:t>. Dim ond nifer cyfyngedig iawn o unigolion awdurdodedig y byddwn yn defnyddio'r wybodaeth hon at ddibenion monitro ystadegol.</w:t>
      </w:r>
    </w:p>
    <w:p w14:paraId="0E90BDB0" w14:textId="0F7DF51A" w:rsidR="004F524F" w:rsidRPr="004F524F" w:rsidRDefault="004F524F" w:rsidP="00443608">
      <w:pPr>
        <w:ind w:left="142"/>
        <w:rPr>
          <w:rFonts w:cstheme="minorHAnsi"/>
          <w:sz w:val="24"/>
          <w:szCs w:val="24"/>
        </w:rPr>
      </w:pPr>
      <w:r w:rsidRPr="004F524F">
        <w:rPr>
          <w:rFonts w:cstheme="minorHAnsi"/>
          <w:sz w:val="24"/>
          <w:szCs w:val="24"/>
        </w:rPr>
        <w:t>Os oes genny</w:t>
      </w:r>
      <w:r w:rsidR="00443608">
        <w:rPr>
          <w:rFonts w:cstheme="minorHAnsi"/>
          <w:sz w:val="24"/>
          <w:szCs w:val="24"/>
        </w:rPr>
        <w:t xml:space="preserve">ch </w:t>
      </w:r>
      <w:r w:rsidRPr="004F524F">
        <w:rPr>
          <w:rFonts w:cstheme="minorHAnsi"/>
          <w:sz w:val="24"/>
          <w:szCs w:val="24"/>
        </w:rPr>
        <w:t xml:space="preserve">unrhyw bryderon neu gwestiynau, cysylltwch â ni yma: </w:t>
      </w:r>
      <w:hyperlink r:id="rId17" w:history="1">
        <w:r w:rsidRPr="004F524F">
          <w:rPr>
            <w:rStyle w:val="Hyperlink"/>
            <w:rFonts w:cstheme="minorHAnsi"/>
            <w:sz w:val="24"/>
            <w:szCs w:val="24"/>
          </w:rPr>
          <w:t>recriwtio@complantcymru.org.uk</w:t>
        </w:r>
      </w:hyperlink>
      <w:r w:rsidRPr="004F524F">
        <w:rPr>
          <w:rFonts w:cstheme="minorHAnsi"/>
          <w:sz w:val="24"/>
          <w:szCs w:val="24"/>
        </w:rPr>
        <w:t xml:space="preserve">.   </w:t>
      </w:r>
    </w:p>
    <w:p w14:paraId="61C9C5A1" w14:textId="77777777" w:rsidR="004F524F" w:rsidRPr="004F524F" w:rsidRDefault="004F524F" w:rsidP="00443608">
      <w:pPr>
        <w:tabs>
          <w:tab w:val="left" w:pos="3270"/>
        </w:tabs>
        <w:ind w:left="142"/>
        <w:rPr>
          <w:rFonts w:eastAsia="Calibri,Arial" w:cstheme="minorHAnsi"/>
          <w:b/>
          <w:bCs/>
          <w:color w:val="46A5B8"/>
          <w:sz w:val="24"/>
          <w:szCs w:val="24"/>
        </w:rPr>
      </w:pPr>
    </w:p>
    <w:p w14:paraId="14AF9047" w14:textId="77777777" w:rsidR="004F524F" w:rsidRPr="004F524F" w:rsidRDefault="004F524F" w:rsidP="004F524F">
      <w:pPr>
        <w:tabs>
          <w:tab w:val="left" w:pos="3270"/>
        </w:tabs>
        <w:rPr>
          <w:rFonts w:eastAsia="Calibri,Arial" w:cstheme="minorHAnsi"/>
          <w:b/>
          <w:bCs/>
          <w:color w:val="46A5B8"/>
          <w:sz w:val="24"/>
          <w:szCs w:val="24"/>
        </w:rPr>
      </w:pPr>
    </w:p>
    <w:p w14:paraId="2E3E9EA7" w14:textId="77777777" w:rsidR="004F524F" w:rsidRPr="004F524F" w:rsidRDefault="004F524F" w:rsidP="004F524F">
      <w:pPr>
        <w:tabs>
          <w:tab w:val="left" w:pos="3270"/>
        </w:tabs>
        <w:rPr>
          <w:rFonts w:eastAsia="Calibri,Arial" w:cstheme="minorHAnsi"/>
          <w:b/>
          <w:bCs/>
          <w:color w:val="46A5B8"/>
          <w:sz w:val="24"/>
          <w:szCs w:val="24"/>
        </w:rPr>
      </w:pPr>
    </w:p>
    <w:p w14:paraId="3359429D" w14:textId="77777777" w:rsidR="004F524F" w:rsidRPr="004F524F" w:rsidRDefault="004F524F" w:rsidP="004F524F">
      <w:pPr>
        <w:tabs>
          <w:tab w:val="left" w:pos="3270"/>
        </w:tabs>
        <w:rPr>
          <w:rFonts w:eastAsia="Calibri,Arial" w:cstheme="minorHAnsi"/>
          <w:b/>
          <w:bCs/>
          <w:color w:val="46A5B8"/>
          <w:sz w:val="24"/>
          <w:szCs w:val="24"/>
        </w:rPr>
      </w:pPr>
    </w:p>
    <w:p w14:paraId="025D41A1" w14:textId="4EF616A5" w:rsidR="004F524F" w:rsidRDefault="004F524F" w:rsidP="004F524F">
      <w:pPr>
        <w:tabs>
          <w:tab w:val="left" w:pos="3270"/>
        </w:tabs>
        <w:rPr>
          <w:rFonts w:eastAsia="Calibri,Arial" w:cstheme="minorHAnsi"/>
          <w:b/>
          <w:bCs/>
          <w:color w:val="46A5B8"/>
          <w:sz w:val="24"/>
          <w:szCs w:val="24"/>
        </w:rPr>
      </w:pPr>
    </w:p>
    <w:p w14:paraId="51CF94EE" w14:textId="23913D5D" w:rsidR="004F524F" w:rsidRDefault="004F524F" w:rsidP="004F524F">
      <w:pPr>
        <w:tabs>
          <w:tab w:val="left" w:pos="3270"/>
        </w:tabs>
        <w:rPr>
          <w:rFonts w:eastAsia="Calibri,Arial" w:cstheme="minorHAnsi"/>
          <w:b/>
          <w:bCs/>
          <w:color w:val="46A5B8"/>
          <w:sz w:val="24"/>
          <w:szCs w:val="24"/>
        </w:rPr>
      </w:pPr>
    </w:p>
    <w:p w14:paraId="15EBD687" w14:textId="1391C64C" w:rsidR="004F524F" w:rsidRDefault="004F524F" w:rsidP="004F524F">
      <w:pPr>
        <w:tabs>
          <w:tab w:val="left" w:pos="3270"/>
        </w:tabs>
        <w:rPr>
          <w:rFonts w:eastAsia="Calibri,Arial" w:cstheme="minorHAnsi"/>
          <w:b/>
          <w:bCs/>
          <w:color w:val="46A5B8"/>
          <w:sz w:val="24"/>
          <w:szCs w:val="24"/>
        </w:rPr>
      </w:pPr>
    </w:p>
    <w:p w14:paraId="5A710F80" w14:textId="3E6C7CB0" w:rsidR="004F524F" w:rsidRDefault="004F524F" w:rsidP="004F524F">
      <w:pPr>
        <w:tabs>
          <w:tab w:val="left" w:pos="3270"/>
        </w:tabs>
        <w:rPr>
          <w:rFonts w:eastAsia="Calibri,Arial" w:cstheme="minorHAnsi"/>
          <w:b/>
          <w:bCs/>
          <w:color w:val="46A5B8"/>
          <w:sz w:val="24"/>
          <w:szCs w:val="24"/>
        </w:rPr>
      </w:pPr>
    </w:p>
    <w:p w14:paraId="62F847F3" w14:textId="77777777" w:rsidR="004F524F" w:rsidRDefault="004F524F" w:rsidP="004F524F">
      <w:pPr>
        <w:tabs>
          <w:tab w:val="left" w:pos="3270"/>
        </w:tabs>
        <w:rPr>
          <w:rFonts w:eastAsia="Calibri,Arial" w:cstheme="minorHAnsi"/>
          <w:b/>
          <w:bCs/>
          <w:color w:val="46A5B8"/>
          <w:sz w:val="24"/>
          <w:szCs w:val="24"/>
        </w:rPr>
      </w:pPr>
    </w:p>
    <w:p w14:paraId="74D701AB" w14:textId="7767EBB6" w:rsidR="004F524F" w:rsidRDefault="004F524F" w:rsidP="004F524F">
      <w:pPr>
        <w:tabs>
          <w:tab w:val="left" w:pos="3270"/>
        </w:tabs>
        <w:rPr>
          <w:rFonts w:eastAsia="Calibri,Arial" w:cstheme="minorHAnsi"/>
          <w:b/>
          <w:bCs/>
          <w:color w:val="46A5B8"/>
          <w:sz w:val="24"/>
          <w:szCs w:val="24"/>
        </w:rPr>
      </w:pPr>
    </w:p>
    <w:p w14:paraId="37388DC7" w14:textId="76E20ABF" w:rsidR="00443608" w:rsidRPr="00443608" w:rsidRDefault="00443608" w:rsidP="00443608">
      <w:pPr>
        <w:spacing w:line="360" w:lineRule="auto"/>
        <w:rPr>
          <w:rFonts w:ascii="Calibri" w:hAnsi="Calibri" w:cs="Calibri"/>
          <w:sz w:val="24"/>
          <w:szCs w:val="24"/>
        </w:rPr>
      </w:pPr>
      <w:r w:rsidRPr="00443608">
        <w:rPr>
          <w:rFonts w:ascii="Calibri" w:hAnsi="Calibri" w:cs="Calibri"/>
          <w:sz w:val="24"/>
          <w:szCs w:val="24"/>
        </w:rPr>
        <w:t xml:space="preserve">  </w:t>
      </w:r>
    </w:p>
    <w:p w14:paraId="5C2D6716" w14:textId="77777777" w:rsidR="00443608" w:rsidRPr="00443608" w:rsidRDefault="00443608" w:rsidP="00443608">
      <w:pPr>
        <w:pStyle w:val="16sub"/>
      </w:pPr>
      <w:r w:rsidRPr="00443608">
        <w:rPr>
          <w:rFonts w:eastAsia="Cynulliad Sans"/>
        </w:rPr>
        <w:lastRenderedPageBreak/>
        <w:t>1.</w:t>
      </w:r>
      <w:r w:rsidRPr="00443608">
        <w:t xml:space="preserve"> Sut byddech chi’n disgrifio eich hunaniaeth genedlaethol:</w:t>
      </w:r>
    </w:p>
    <w:p w14:paraId="54D8A18A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443608">
        <w:rPr>
          <w:rFonts w:ascii="Calibri" w:hAnsi="Calibri" w:cs="Calibri"/>
        </w:rPr>
        <w:t xml:space="preserve">Cymreig </w:t>
      </w:r>
      <w:r w:rsidRPr="00443608">
        <w:rPr>
          <w:rFonts w:ascii="Segoe UI Symbol" w:eastAsia="MS Gothic" w:hAnsi="Segoe UI Symbol" w:cs="Segoe UI Symbol"/>
        </w:rPr>
        <w:t>☐</w:t>
      </w:r>
      <w:r w:rsidRPr="00443608">
        <w:rPr>
          <w:rFonts w:ascii="Calibri" w:hAnsi="Calibri" w:cs="Calibri"/>
        </w:rPr>
        <w:t xml:space="preserve"> Seisnig </w:t>
      </w:r>
      <w:r w:rsidRPr="00443608">
        <w:rPr>
          <w:rFonts w:ascii="Segoe UI Symbol" w:eastAsia="MS Gothic" w:hAnsi="Segoe UI Symbol" w:cs="Segoe UI Symbol"/>
        </w:rPr>
        <w:t>☐</w:t>
      </w:r>
      <w:r w:rsidRPr="00443608">
        <w:rPr>
          <w:rFonts w:ascii="Calibri" w:hAnsi="Calibri" w:cs="Calibri"/>
        </w:rPr>
        <w:t xml:space="preserve">  Albanaidd </w:t>
      </w:r>
      <w:r w:rsidRPr="00443608">
        <w:rPr>
          <w:rFonts w:ascii="Segoe UI Symbol" w:eastAsia="MS Gothic" w:hAnsi="Segoe UI Symbol" w:cs="Segoe UI Symbol"/>
        </w:rPr>
        <w:t>☐</w:t>
      </w:r>
      <w:r w:rsidRPr="00443608">
        <w:rPr>
          <w:rFonts w:ascii="Calibri" w:hAnsi="Calibri" w:cs="Calibri"/>
        </w:rPr>
        <w:t xml:space="preserve">  Gwyddelig (Gogledd Iwerddon) </w:t>
      </w:r>
      <w:r w:rsidRPr="00443608">
        <w:rPr>
          <w:rFonts w:ascii="Segoe UI Symbol" w:eastAsia="MS Gothic" w:hAnsi="Segoe UI Symbol" w:cs="Segoe UI Symbol"/>
        </w:rPr>
        <w:t>☐</w:t>
      </w:r>
      <w:r w:rsidRPr="00443608">
        <w:rPr>
          <w:rFonts w:ascii="Calibri" w:hAnsi="Calibri" w:cs="Calibri"/>
        </w:rPr>
        <w:t xml:space="preserve">  Prydeinig </w:t>
      </w:r>
      <w:r w:rsidRPr="00443608">
        <w:rPr>
          <w:rFonts w:ascii="Segoe UI Symbol" w:eastAsia="MS Gothic" w:hAnsi="Segoe UI Symbol" w:cs="Segoe UI Symbol"/>
        </w:rPr>
        <w:t>☐</w:t>
      </w:r>
      <w:r w:rsidRPr="00443608">
        <w:rPr>
          <w:rFonts w:ascii="Calibri" w:hAnsi="Calibri" w:cs="Calibri"/>
        </w:rPr>
        <w:t xml:space="preserve"> </w:t>
      </w:r>
    </w:p>
    <w:p w14:paraId="15BA1037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443608">
        <w:rPr>
          <w:rFonts w:ascii="Calibri" w:hAnsi="Calibri" w:cs="Calibri"/>
        </w:rPr>
        <w:t>Mae’n well gen i ddisgrifio fy hunaniaeth genedlaethol mewn ffordd arall (disgrifiwch ogydd)  ------------</w:t>
      </w:r>
    </w:p>
    <w:p w14:paraId="1E0CC2BB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443608">
        <w:rPr>
          <w:rFonts w:ascii="Calibri" w:hAnsi="Calibri" w:cs="Calibri"/>
        </w:rPr>
        <w:t xml:space="preserve">Byddai’n well gen i beidio â dweud </w:t>
      </w:r>
      <w:r w:rsidRPr="00443608">
        <w:rPr>
          <w:rFonts w:ascii="Segoe UI Symbol" w:eastAsia="MS Gothic" w:hAnsi="Segoe UI Symbol" w:cs="Segoe UI Symbol"/>
        </w:rPr>
        <w:t>☐</w:t>
      </w:r>
    </w:p>
    <w:p w14:paraId="6A9754FA" w14:textId="77777777" w:rsidR="00443608" w:rsidRPr="00443608" w:rsidRDefault="00443608" w:rsidP="00443608">
      <w:pPr>
        <w:pStyle w:val="16sub"/>
      </w:pPr>
      <w:r w:rsidRPr="00443608">
        <w:t>2. Sut byddech chi’n disgrifio eich tarddiad ethnig:</w:t>
      </w:r>
    </w:p>
    <w:p w14:paraId="4AA3DAE1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  <w:u w:val="single"/>
        </w:rPr>
      </w:pPr>
      <w:r w:rsidRPr="00443608">
        <w:rPr>
          <w:rFonts w:ascii="Calibri" w:hAnsi="Calibri" w:cs="Calibri"/>
          <w:u w:val="single"/>
        </w:rPr>
        <w:t>Dewiswch un adran, ac yna ticiwch un blwch sy’n disgrifio eich grŵp ethnig neu eich cefndir orau</w:t>
      </w:r>
    </w:p>
    <w:p w14:paraId="0B10BE56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443608">
        <w:rPr>
          <w:rFonts w:ascii="Calibri" w:hAnsi="Calibri" w:cs="Calibri"/>
        </w:rPr>
        <w:t xml:space="preserve">Byddai’n well gen i beidio â datgelu fy nharddiad ethnig     </w:t>
      </w:r>
      <w:r w:rsidRPr="00443608">
        <w:rPr>
          <w:rFonts w:ascii="Calibri" w:hAnsi="Calibri" w:cs="Calibri"/>
        </w:rPr>
        <w:sym w:font="Wingdings 2" w:char="0035"/>
      </w:r>
      <w:r w:rsidRPr="00443608">
        <w:rPr>
          <w:rFonts w:ascii="Calibri" w:hAnsi="Calibri" w:cs="Calibri"/>
        </w:rPr>
        <w:t xml:space="preserve">  </w:t>
      </w:r>
    </w:p>
    <w:p w14:paraId="1C629F7E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  <w:u w:val="single"/>
        </w:rPr>
      </w:pPr>
      <w:r w:rsidRPr="00443608">
        <w:rPr>
          <w:rFonts w:ascii="Calibri" w:hAnsi="Calibri" w:cs="Calibri"/>
          <w:u w:val="single"/>
        </w:rPr>
        <w:t>Tarddiad ethnig Gwyn:</w:t>
      </w:r>
    </w:p>
    <w:p w14:paraId="0E8D6BBC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443608">
        <w:rPr>
          <w:rFonts w:ascii="Calibri" w:hAnsi="Calibri" w:cs="Calibri"/>
        </w:rPr>
        <w:t xml:space="preserve">Gwyn-Cymreig  </w:t>
      </w:r>
      <w:r w:rsidRPr="00443608">
        <w:rPr>
          <w:rFonts w:ascii="Calibri" w:hAnsi="Calibri" w:cs="Calibri"/>
        </w:rPr>
        <w:sym w:font="Wingdings 2" w:char="0035"/>
      </w:r>
      <w:r w:rsidRPr="00443608">
        <w:rPr>
          <w:rFonts w:ascii="Calibri" w:hAnsi="Calibri" w:cs="Calibri"/>
        </w:rPr>
        <w:t xml:space="preserve"> Gwyn-Seisnig</w:t>
      </w:r>
      <w:r w:rsidRPr="00443608">
        <w:rPr>
          <w:rFonts w:ascii="Calibri" w:hAnsi="Calibri" w:cs="Calibri"/>
        </w:rPr>
        <w:sym w:font="Wingdings 2" w:char="0035"/>
      </w:r>
      <w:r w:rsidRPr="00443608">
        <w:rPr>
          <w:rFonts w:ascii="Calibri" w:hAnsi="Calibri" w:cs="Calibri"/>
        </w:rPr>
        <w:t xml:space="preserve"> Gwyn-Gwyddelig </w:t>
      </w:r>
      <w:r w:rsidRPr="00443608">
        <w:rPr>
          <w:rFonts w:ascii="Calibri" w:hAnsi="Calibri" w:cs="Calibri"/>
        </w:rPr>
        <w:sym w:font="Wingdings 2" w:char="0035"/>
      </w:r>
      <w:r w:rsidRPr="00443608">
        <w:rPr>
          <w:rFonts w:ascii="Calibri" w:hAnsi="Calibri" w:cs="Calibri"/>
        </w:rPr>
        <w:t xml:space="preserve"> Gwyn-Gwyddelig (Gog. Iwerddon)  </w:t>
      </w:r>
      <w:r w:rsidRPr="00443608">
        <w:rPr>
          <w:rFonts w:ascii="Calibri" w:hAnsi="Calibri" w:cs="Calibri"/>
        </w:rPr>
        <w:sym w:font="Wingdings 2" w:char="0035"/>
      </w:r>
      <w:r w:rsidRPr="00443608">
        <w:rPr>
          <w:rFonts w:ascii="Calibri" w:hAnsi="Calibri" w:cs="Calibri"/>
        </w:rPr>
        <w:t xml:space="preserve"> </w:t>
      </w:r>
    </w:p>
    <w:p w14:paraId="626ABF4C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443608">
        <w:rPr>
          <w:rFonts w:ascii="Calibri" w:hAnsi="Calibri" w:cs="Calibri"/>
        </w:rPr>
        <w:t xml:space="preserve">Gwyn-Albanaidd </w:t>
      </w:r>
      <w:r w:rsidRPr="00443608">
        <w:rPr>
          <w:rFonts w:ascii="Calibri" w:hAnsi="Calibri" w:cs="Calibri"/>
        </w:rPr>
        <w:sym w:font="Wingdings 2" w:char="0035"/>
      </w:r>
      <w:r w:rsidRPr="00443608">
        <w:rPr>
          <w:rFonts w:ascii="Calibri" w:hAnsi="Calibri" w:cs="Calibri"/>
        </w:rPr>
        <w:t xml:space="preserve"> Gwyn-Prydeinig </w:t>
      </w:r>
      <w:r w:rsidRPr="00443608">
        <w:rPr>
          <w:rFonts w:ascii="Calibri" w:hAnsi="Calibri" w:cs="Calibri"/>
        </w:rPr>
        <w:sym w:font="Wingdings 2" w:char="0035"/>
      </w:r>
      <w:r w:rsidRPr="00443608">
        <w:rPr>
          <w:rFonts w:ascii="Calibri" w:hAnsi="Calibri" w:cs="Calibri"/>
        </w:rPr>
        <w:t xml:space="preserve"> Sipsiwn neu Deithwyr Gwyddelig  </w:t>
      </w:r>
      <w:r w:rsidRPr="00443608">
        <w:rPr>
          <w:rFonts w:ascii="Calibri" w:hAnsi="Calibri" w:cs="Calibri"/>
        </w:rPr>
        <w:sym w:font="Wingdings 2" w:char="0035"/>
      </w:r>
    </w:p>
    <w:p w14:paraId="3439A2B3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  <w:b/>
          <w:u w:val="single"/>
        </w:rPr>
      </w:pPr>
      <w:r w:rsidRPr="00443608">
        <w:rPr>
          <w:rFonts w:ascii="Calibri" w:hAnsi="Calibri" w:cs="Calibri"/>
        </w:rPr>
        <w:t>Arall – Mae’n well gen i ddisgrifio fy nharddiad ethnig gwyn fel a ganlyn (disgrifiwch ogydd) _______________</w:t>
      </w:r>
    </w:p>
    <w:p w14:paraId="22236992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  <w:u w:val="single"/>
        </w:rPr>
      </w:pPr>
      <w:r w:rsidRPr="00443608">
        <w:rPr>
          <w:rFonts w:ascii="Calibri" w:hAnsi="Calibri" w:cs="Calibri"/>
          <w:u w:val="single"/>
        </w:rPr>
        <w:t>Tarddiad Asiaidd ac Asiaidd Prydeinig:</w:t>
      </w:r>
    </w:p>
    <w:p w14:paraId="4395D6E3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443608">
        <w:rPr>
          <w:rFonts w:ascii="Calibri" w:hAnsi="Calibri" w:cs="Calibri"/>
        </w:rPr>
        <w:t xml:space="preserve">Asiaidd - Indiaidd </w:t>
      </w:r>
      <w:r w:rsidRPr="00443608">
        <w:rPr>
          <w:rFonts w:ascii="Calibri" w:hAnsi="Calibri" w:cs="Calibri"/>
        </w:rPr>
        <w:sym w:font="Wingdings 2" w:char="0035"/>
      </w:r>
      <w:r w:rsidRPr="00443608">
        <w:rPr>
          <w:rFonts w:ascii="Calibri" w:hAnsi="Calibri" w:cs="Calibri"/>
        </w:rPr>
        <w:t xml:space="preserve">  Asiaidd -Pacistani  </w:t>
      </w:r>
      <w:r w:rsidRPr="00443608">
        <w:rPr>
          <w:rFonts w:ascii="Calibri" w:hAnsi="Calibri" w:cs="Calibri"/>
        </w:rPr>
        <w:sym w:font="Wingdings 2" w:char="0035"/>
      </w:r>
      <w:r w:rsidRPr="00443608">
        <w:rPr>
          <w:rFonts w:ascii="Calibri" w:hAnsi="Calibri" w:cs="Calibri"/>
        </w:rPr>
        <w:t xml:space="preserve"> Asiaidd –Bangladeshi  </w:t>
      </w:r>
      <w:r w:rsidRPr="00443608">
        <w:rPr>
          <w:rFonts w:ascii="Calibri" w:hAnsi="Calibri" w:cs="Calibri"/>
        </w:rPr>
        <w:sym w:font="Wingdings 2" w:char="0035"/>
      </w:r>
      <w:r w:rsidRPr="00443608">
        <w:rPr>
          <w:rFonts w:ascii="Calibri" w:hAnsi="Calibri" w:cs="Calibri"/>
        </w:rPr>
        <w:t xml:space="preserve"> Asiaidd - Tsieineaidd  </w:t>
      </w:r>
      <w:r w:rsidRPr="00443608">
        <w:rPr>
          <w:rFonts w:ascii="Calibri" w:hAnsi="Calibri" w:cs="Calibri"/>
        </w:rPr>
        <w:sym w:font="Wingdings 2" w:char="0035"/>
      </w:r>
    </w:p>
    <w:p w14:paraId="66619BED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443608">
        <w:rPr>
          <w:rFonts w:ascii="Calibri" w:hAnsi="Calibri" w:cs="Calibri"/>
        </w:rPr>
        <w:t>Arall – Mae’n well gen i ddisgrifio fy nharddiad Asiaidd neu Asiaidd Prydeinig fel a ganlyn (disgrifiwch ogydd) _________________</w:t>
      </w:r>
    </w:p>
    <w:p w14:paraId="49A7CEA7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  <w:u w:val="single"/>
        </w:rPr>
      </w:pPr>
      <w:r w:rsidRPr="00443608">
        <w:rPr>
          <w:rFonts w:ascii="Calibri" w:hAnsi="Calibri" w:cs="Calibri"/>
          <w:u w:val="single"/>
        </w:rPr>
        <w:t>Tarddiad Du / Affricanaidd / Caribïaidd / Du Prydeinig:</w:t>
      </w:r>
    </w:p>
    <w:p w14:paraId="45AFCAAA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443608">
        <w:rPr>
          <w:rFonts w:ascii="Calibri" w:hAnsi="Calibri" w:cs="Calibri"/>
        </w:rPr>
        <w:t xml:space="preserve">Du – Affricanaidd  </w:t>
      </w:r>
      <w:r w:rsidRPr="00443608">
        <w:rPr>
          <w:rFonts w:ascii="Calibri" w:hAnsi="Calibri" w:cs="Calibri"/>
        </w:rPr>
        <w:sym w:font="Wingdings 2" w:char="0035"/>
      </w:r>
      <w:r w:rsidRPr="00443608">
        <w:rPr>
          <w:rFonts w:ascii="Calibri" w:hAnsi="Calibri" w:cs="Calibri"/>
        </w:rPr>
        <w:t xml:space="preserve"> Du - Caribïaidd  </w:t>
      </w:r>
      <w:r w:rsidRPr="00443608">
        <w:rPr>
          <w:rFonts w:ascii="Calibri" w:hAnsi="Calibri" w:cs="Calibri"/>
        </w:rPr>
        <w:sym w:font="Wingdings 2" w:char="0035"/>
      </w:r>
      <w:r w:rsidRPr="00443608">
        <w:rPr>
          <w:rFonts w:ascii="Calibri" w:hAnsi="Calibri" w:cs="Calibri"/>
        </w:rPr>
        <w:t xml:space="preserve"> </w:t>
      </w:r>
    </w:p>
    <w:p w14:paraId="03FEA81D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443608">
        <w:rPr>
          <w:rFonts w:ascii="Calibri" w:hAnsi="Calibri" w:cs="Calibri"/>
        </w:rPr>
        <w:t>Arall – mae’n well gen i ddisgrifio fy nharddiad Du neu Ddu Prydeinig fel a ganlyn (disgrifiwch ogydd) ________</w:t>
      </w:r>
    </w:p>
    <w:p w14:paraId="5B841788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  <w:u w:val="single"/>
        </w:rPr>
      </w:pPr>
      <w:r w:rsidRPr="00443608">
        <w:rPr>
          <w:rFonts w:ascii="Calibri" w:hAnsi="Calibri" w:cs="Calibri"/>
          <w:u w:val="single"/>
        </w:rPr>
        <w:t>Tarddiad ethnig lluosog neu gymysg:</w:t>
      </w:r>
    </w:p>
    <w:p w14:paraId="7587A2AE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443608">
        <w:rPr>
          <w:rFonts w:ascii="Calibri" w:hAnsi="Calibri" w:cs="Calibri"/>
        </w:rPr>
        <w:t xml:space="preserve">Lluosog – Gwyn a Du Caribïaidd </w:t>
      </w:r>
      <w:r w:rsidRPr="00443608">
        <w:rPr>
          <w:rFonts w:ascii="Calibri" w:hAnsi="Calibri" w:cs="Calibri"/>
        </w:rPr>
        <w:sym w:font="Wingdings 2" w:char="0035"/>
      </w:r>
      <w:r w:rsidRPr="00443608">
        <w:rPr>
          <w:rFonts w:ascii="Calibri" w:hAnsi="Calibri" w:cs="Calibri"/>
        </w:rPr>
        <w:t xml:space="preserve"> Lluosog – Gwyn a Du Affricanaidd  </w:t>
      </w:r>
      <w:r w:rsidRPr="00443608">
        <w:rPr>
          <w:rFonts w:ascii="Calibri" w:hAnsi="Calibri" w:cs="Calibri"/>
        </w:rPr>
        <w:sym w:font="Wingdings 2" w:char="0035"/>
      </w:r>
      <w:r w:rsidRPr="00443608">
        <w:rPr>
          <w:rFonts w:ascii="Calibri" w:hAnsi="Calibri" w:cs="Calibri"/>
        </w:rPr>
        <w:t xml:space="preserve">  Lluosog – Gwyn ac Asiaidd  </w:t>
      </w:r>
      <w:r w:rsidRPr="00443608">
        <w:rPr>
          <w:rFonts w:ascii="Calibri" w:hAnsi="Calibri" w:cs="Calibri"/>
        </w:rPr>
        <w:sym w:font="Wingdings 2" w:char="0035"/>
      </w:r>
      <w:r w:rsidRPr="00443608">
        <w:rPr>
          <w:rFonts w:ascii="Calibri" w:hAnsi="Calibri" w:cs="Calibri"/>
        </w:rPr>
        <w:t xml:space="preserve">   </w:t>
      </w:r>
    </w:p>
    <w:p w14:paraId="6F78EB17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443608">
        <w:rPr>
          <w:rFonts w:ascii="Calibri" w:hAnsi="Calibri" w:cs="Calibri"/>
        </w:rPr>
        <w:t>Arall – mae’n well gen i ddisgrifio fy nharddiad ethnig lluosog fel a ganlyn (disgrifiwch ogydd)________________</w:t>
      </w:r>
    </w:p>
    <w:p w14:paraId="0CDFB131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  <w:u w:val="single"/>
        </w:rPr>
      </w:pPr>
      <w:r w:rsidRPr="00443608">
        <w:rPr>
          <w:rFonts w:ascii="Calibri" w:hAnsi="Calibri" w:cs="Calibri"/>
          <w:u w:val="single"/>
        </w:rPr>
        <w:t>Grwpiau ethnig eraill:</w:t>
      </w:r>
    </w:p>
    <w:p w14:paraId="7C9D6490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443608">
        <w:rPr>
          <w:rFonts w:ascii="Calibri" w:hAnsi="Calibri" w:cs="Calibri"/>
        </w:rPr>
        <w:t xml:space="preserve">Arabeg </w:t>
      </w:r>
      <w:r w:rsidRPr="00443608">
        <w:rPr>
          <w:rFonts w:ascii="Calibri" w:hAnsi="Calibri" w:cs="Calibri"/>
        </w:rPr>
        <w:sym w:font="Wingdings 2" w:char="0035"/>
      </w:r>
    </w:p>
    <w:p w14:paraId="65A58DFB" w14:textId="31755D45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443608">
        <w:rPr>
          <w:rFonts w:ascii="Calibri" w:hAnsi="Calibri" w:cs="Calibri"/>
        </w:rPr>
        <w:t>Mae’n well gen i ddisgrifio fy nharddiad ethnig fel a ganlyn (disgrifiwch ogydd) ___________________________</w:t>
      </w:r>
    </w:p>
    <w:p w14:paraId="1B44BDF6" w14:textId="77777777" w:rsidR="00443608" w:rsidRPr="00443608" w:rsidRDefault="00443608" w:rsidP="00443608">
      <w:pPr>
        <w:pStyle w:val="16sub"/>
      </w:pPr>
      <w:r w:rsidRPr="00443608">
        <w:lastRenderedPageBreak/>
        <w:t xml:space="preserve">3. Sut byddech chi’n disgrifio eich hunaniaeth rhywedd:  </w:t>
      </w:r>
    </w:p>
    <w:p w14:paraId="37384FCC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66"/>
        <w:rPr>
          <w:rFonts w:ascii="Calibri" w:hAnsi="Calibri" w:cs="Calibri"/>
        </w:rPr>
      </w:pPr>
      <w:r w:rsidRPr="00443608">
        <w:rPr>
          <w:rFonts w:ascii="Calibri" w:hAnsi="Calibri" w:cs="Calibri"/>
          <w:sz w:val="24"/>
          <w:szCs w:val="24"/>
        </w:rPr>
        <w:t xml:space="preserve"> </w:t>
      </w:r>
      <w:r w:rsidRPr="00443608">
        <w:rPr>
          <w:rFonts w:ascii="Calibri" w:hAnsi="Calibri" w:cs="Calibri"/>
        </w:rPr>
        <w:t>Gwryw</w:t>
      </w:r>
      <w:r w:rsidRPr="00443608">
        <w:rPr>
          <w:rFonts w:ascii="Calibri" w:hAnsi="Calibri" w:cs="Calibri"/>
          <w:lang w:val="ga-IE"/>
        </w:rPr>
        <w:sym w:font="Wingdings" w:char="F06F"/>
      </w:r>
      <w:r w:rsidRPr="00443608">
        <w:rPr>
          <w:rFonts w:ascii="Calibri" w:hAnsi="Calibri" w:cs="Calibri"/>
        </w:rPr>
        <w:tab/>
        <w:t>Benyw</w:t>
      </w:r>
      <w:r w:rsidRPr="00443608">
        <w:rPr>
          <w:rFonts w:ascii="Calibri" w:hAnsi="Calibri" w:cs="Calibri"/>
        </w:rPr>
        <w:tab/>
      </w:r>
      <w:r w:rsidRPr="00443608">
        <w:rPr>
          <w:rFonts w:ascii="Calibri" w:hAnsi="Calibri" w:cs="Calibri"/>
          <w:lang w:val="ga-IE"/>
        </w:rPr>
        <w:sym w:font="Wingdings" w:char="F06F"/>
      </w:r>
      <w:r w:rsidRPr="00443608">
        <w:rPr>
          <w:rFonts w:ascii="Calibri" w:hAnsi="Calibri" w:cs="Calibri"/>
          <w:lang w:val="ga-IE"/>
        </w:rPr>
        <w:tab/>
        <w:t xml:space="preserve">Traws  </w:t>
      </w:r>
      <w:r w:rsidRPr="00443608">
        <w:rPr>
          <w:rFonts w:ascii="Calibri" w:hAnsi="Calibri" w:cs="Calibri"/>
          <w:lang w:val="ga-IE"/>
        </w:rPr>
        <w:sym w:font="Wingdings" w:char="F06F"/>
      </w:r>
      <w:r w:rsidRPr="00443608">
        <w:rPr>
          <w:rFonts w:ascii="Calibri" w:hAnsi="Calibri" w:cs="Calibri"/>
          <w:lang w:val="ga-IE"/>
        </w:rPr>
        <w:t xml:space="preserve">  (Term ymbarel yw traws ar gyfer pobl y mae eu hunaniaeth rhywedd yn amrywio mewn rhyw ffordd o’r rhywedd a roddwyd iddynt adeg eu geni</w:t>
      </w:r>
      <w:r w:rsidRPr="00443608">
        <w:rPr>
          <w:rFonts w:ascii="Calibri" w:hAnsi="Calibri" w:cs="Calibri"/>
        </w:rPr>
        <w:t>).</w:t>
      </w:r>
    </w:p>
    <w:p w14:paraId="065A1F41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443608">
        <w:rPr>
          <w:rFonts w:ascii="Calibri" w:hAnsi="Calibri" w:cs="Calibri"/>
          <w:lang w:val="ga-IE"/>
        </w:rPr>
        <w:t>Mae’n well gen i ddisgrifio fy hunaniaeth rhywedd mewn ffordd arall  ..................................................................</w:t>
      </w:r>
      <w:r w:rsidRPr="00443608">
        <w:rPr>
          <w:rFonts w:ascii="Calibri" w:hAnsi="Calibri" w:cs="Calibri"/>
          <w:b/>
        </w:rPr>
        <w:tab/>
      </w:r>
    </w:p>
    <w:p w14:paraId="4A6DA16E" w14:textId="3F8E58D9" w:rsidR="00443608" w:rsidRPr="00443608" w:rsidRDefault="00443608" w:rsidP="00443608">
      <w:pPr>
        <w:pStyle w:val="16sub"/>
      </w:pPr>
      <w:r>
        <w:t>4. Beth yw eich ystod oed?</w:t>
      </w:r>
    </w:p>
    <w:p w14:paraId="6AD6E83A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443608">
        <w:rPr>
          <w:rFonts w:ascii="Calibri" w:hAnsi="Calibri" w:cs="Calibri"/>
        </w:rPr>
        <w:t xml:space="preserve">O dan 20 </w:t>
      </w:r>
      <w:r w:rsidRPr="00443608">
        <w:rPr>
          <w:rFonts w:ascii="Calibri" w:hAnsi="Calibri" w:cs="Calibri"/>
          <w:lang w:val="ga-IE"/>
        </w:rPr>
        <w:sym w:font="Wingdings" w:char="F06F"/>
      </w:r>
      <w:r w:rsidRPr="00443608">
        <w:rPr>
          <w:rFonts w:ascii="Calibri" w:hAnsi="Calibri" w:cs="Calibri"/>
          <w:lang w:val="ga-IE"/>
        </w:rPr>
        <w:t xml:space="preserve">  20-24 </w:t>
      </w:r>
      <w:r w:rsidRPr="00443608">
        <w:rPr>
          <w:rFonts w:ascii="Calibri" w:hAnsi="Calibri" w:cs="Calibri"/>
          <w:lang w:val="ga-IE"/>
        </w:rPr>
        <w:sym w:font="Wingdings" w:char="F06F"/>
      </w:r>
      <w:r w:rsidRPr="00443608">
        <w:rPr>
          <w:rFonts w:ascii="Calibri" w:hAnsi="Calibri" w:cs="Calibri"/>
        </w:rPr>
        <w:tab/>
        <w:t xml:space="preserve">25-29 </w:t>
      </w:r>
      <w:r w:rsidRPr="00443608">
        <w:rPr>
          <w:rFonts w:ascii="Calibri" w:hAnsi="Calibri" w:cs="Calibri"/>
          <w:lang w:val="ga-IE"/>
        </w:rPr>
        <w:sym w:font="Wingdings" w:char="F06F"/>
      </w:r>
      <w:r w:rsidRPr="00443608">
        <w:rPr>
          <w:rFonts w:ascii="Calibri" w:hAnsi="Calibri" w:cs="Calibri"/>
          <w:lang w:val="ga-IE"/>
        </w:rPr>
        <w:t xml:space="preserve">  30 -34 </w:t>
      </w:r>
      <w:r w:rsidRPr="00443608">
        <w:rPr>
          <w:rFonts w:ascii="Calibri" w:hAnsi="Calibri" w:cs="Calibri"/>
          <w:lang w:val="ga-IE"/>
        </w:rPr>
        <w:sym w:font="Wingdings" w:char="F06F"/>
      </w:r>
      <w:r w:rsidRPr="00443608">
        <w:rPr>
          <w:rFonts w:ascii="Calibri" w:hAnsi="Calibri" w:cs="Calibri"/>
          <w:lang w:val="ga-IE"/>
        </w:rPr>
        <w:t xml:space="preserve">  35-39</w:t>
      </w:r>
      <w:r w:rsidRPr="00443608">
        <w:rPr>
          <w:rFonts w:ascii="Calibri" w:hAnsi="Calibri" w:cs="Calibri"/>
        </w:rPr>
        <w:t xml:space="preserve">  </w:t>
      </w:r>
      <w:r w:rsidRPr="00443608">
        <w:rPr>
          <w:rFonts w:ascii="Calibri" w:hAnsi="Calibri" w:cs="Calibri"/>
          <w:lang w:val="ga-IE"/>
        </w:rPr>
        <w:sym w:font="Wingdings" w:char="F06F"/>
      </w:r>
      <w:r w:rsidRPr="00443608">
        <w:rPr>
          <w:rFonts w:ascii="Calibri" w:hAnsi="Calibri" w:cs="Calibri"/>
          <w:lang w:val="ga-IE"/>
        </w:rPr>
        <w:t xml:space="preserve">  40-44 </w:t>
      </w:r>
      <w:r w:rsidRPr="00443608">
        <w:rPr>
          <w:rFonts w:ascii="Calibri" w:hAnsi="Calibri" w:cs="Calibri"/>
          <w:lang w:val="ga-IE"/>
        </w:rPr>
        <w:sym w:font="Wingdings" w:char="F06F"/>
      </w:r>
      <w:r w:rsidRPr="00443608">
        <w:rPr>
          <w:rFonts w:ascii="Calibri" w:hAnsi="Calibri" w:cs="Calibri"/>
        </w:rPr>
        <w:tab/>
        <w:t xml:space="preserve">45-49 </w:t>
      </w:r>
      <w:r w:rsidRPr="00443608">
        <w:rPr>
          <w:rFonts w:ascii="Calibri" w:hAnsi="Calibri" w:cs="Calibri"/>
          <w:lang w:val="ga-IE"/>
        </w:rPr>
        <w:sym w:font="Wingdings" w:char="F06F"/>
      </w:r>
      <w:r w:rsidRPr="00443608">
        <w:rPr>
          <w:rFonts w:ascii="Calibri" w:hAnsi="Calibri" w:cs="Calibri"/>
          <w:lang w:val="ga-IE"/>
        </w:rPr>
        <w:t xml:space="preserve">  50-54 </w:t>
      </w:r>
      <w:r w:rsidRPr="00443608">
        <w:rPr>
          <w:rFonts w:ascii="Calibri" w:hAnsi="Calibri" w:cs="Calibri"/>
          <w:lang w:val="ga-IE"/>
        </w:rPr>
        <w:sym w:font="Wingdings" w:char="F06F"/>
      </w:r>
      <w:r w:rsidRPr="00443608">
        <w:rPr>
          <w:rFonts w:ascii="Calibri" w:hAnsi="Calibri" w:cs="Calibri"/>
          <w:lang w:val="ga-IE"/>
        </w:rPr>
        <w:t xml:space="preserve">  55-59 </w:t>
      </w:r>
      <w:r w:rsidRPr="00443608">
        <w:rPr>
          <w:rFonts w:ascii="Calibri" w:hAnsi="Calibri" w:cs="Calibri"/>
          <w:lang w:val="ga-IE"/>
        </w:rPr>
        <w:sym w:font="Wingdings" w:char="F06F"/>
      </w:r>
    </w:p>
    <w:p w14:paraId="4CBEB58F" w14:textId="5AF7E5AD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  <w:lang w:val="ga-IE"/>
        </w:rPr>
      </w:pPr>
      <w:r w:rsidRPr="00443608">
        <w:rPr>
          <w:rFonts w:ascii="Calibri" w:hAnsi="Calibri" w:cs="Calibri"/>
        </w:rPr>
        <w:t xml:space="preserve">Dros 60 </w:t>
      </w:r>
      <w:r w:rsidRPr="00443608">
        <w:rPr>
          <w:rFonts w:ascii="Calibri" w:hAnsi="Calibri" w:cs="Calibri"/>
          <w:lang w:val="ga-IE"/>
        </w:rPr>
        <w:sym w:font="Wingdings" w:char="F06F"/>
      </w:r>
      <w:r w:rsidRPr="00443608">
        <w:rPr>
          <w:rFonts w:ascii="Calibri" w:hAnsi="Calibri" w:cs="Calibri"/>
          <w:lang w:val="ga-IE"/>
        </w:rPr>
        <w:t xml:space="preserve">  Mae’n well gen i beidio â dweud </w:t>
      </w:r>
      <w:r w:rsidRPr="00443608">
        <w:rPr>
          <w:rFonts w:ascii="Calibri" w:hAnsi="Calibri" w:cs="Calibri"/>
          <w:lang w:val="ga-IE"/>
        </w:rPr>
        <w:sym w:font="Wingdings" w:char="F06F"/>
      </w:r>
    </w:p>
    <w:p w14:paraId="4B481B98" w14:textId="77777777" w:rsidR="00443608" w:rsidRPr="00443608" w:rsidRDefault="00443608" w:rsidP="00443608">
      <w:pPr>
        <w:pStyle w:val="3Copy-text"/>
        <w:rPr>
          <w:rFonts w:ascii="Calibri" w:hAnsi="Calibri" w:cs="Calibri"/>
        </w:rPr>
      </w:pPr>
      <w:r w:rsidRPr="00443608">
        <w:rPr>
          <w:rFonts w:ascii="Calibri" w:hAnsi="Calibri" w:cs="Calibri"/>
        </w:rPr>
        <w:t>Mae Deddf Cydraddoldeb 2010 yn diffinio anabledd fel nam corfforol neu feddyliol, sy’n cael effaith niweidiol sylweddol, hir dymor ar allu person i gyflawni gweithgareddau o ddydd i ddydd.</w:t>
      </w:r>
    </w:p>
    <w:p w14:paraId="28577E98" w14:textId="77777777" w:rsidR="00443608" w:rsidRPr="00443608" w:rsidRDefault="00443608" w:rsidP="00443608">
      <w:pPr>
        <w:pStyle w:val="16sub"/>
      </w:pPr>
      <w:r w:rsidRPr="00443608">
        <w:t>5.Ydych chi’n barnu bod gennych chi anabledd?</w:t>
      </w:r>
    </w:p>
    <w:p w14:paraId="3FA06808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443608">
        <w:rPr>
          <w:rFonts w:ascii="Calibri" w:hAnsi="Calibri" w:cs="Calibri"/>
          <w:b/>
          <w:sz w:val="24"/>
          <w:szCs w:val="24"/>
        </w:rPr>
        <w:t xml:space="preserve"> </w:t>
      </w:r>
      <w:r w:rsidRPr="00443608">
        <w:rPr>
          <w:rFonts w:ascii="Calibri" w:hAnsi="Calibri" w:cs="Calibri"/>
        </w:rPr>
        <w:t>Ydw</w:t>
      </w:r>
      <w:r w:rsidRPr="00443608">
        <w:rPr>
          <w:rFonts w:ascii="Calibri" w:hAnsi="Calibri" w:cs="Calibri"/>
          <w:lang w:val="ga-IE"/>
        </w:rPr>
        <w:sym w:font="Wingdings" w:char="F06F"/>
      </w:r>
      <w:r w:rsidRPr="00443608">
        <w:rPr>
          <w:rFonts w:ascii="Calibri" w:hAnsi="Calibri" w:cs="Calibri"/>
          <w:lang w:val="ga-IE"/>
        </w:rPr>
        <w:t xml:space="preserve">    </w:t>
      </w:r>
      <w:r w:rsidRPr="00443608">
        <w:rPr>
          <w:rFonts w:ascii="Calibri" w:hAnsi="Calibri" w:cs="Calibri"/>
        </w:rPr>
        <w:t>Nac ydw</w:t>
      </w:r>
      <w:r w:rsidRPr="00443608">
        <w:rPr>
          <w:rFonts w:ascii="Calibri" w:hAnsi="Calibri" w:cs="Calibri"/>
          <w:lang w:val="ga-IE"/>
        </w:rPr>
        <w:sym w:font="Wingdings" w:char="F06F"/>
      </w:r>
      <w:r w:rsidRPr="00443608">
        <w:rPr>
          <w:rFonts w:ascii="Calibri" w:hAnsi="Calibri" w:cs="Calibri"/>
          <w:lang w:val="ga-IE"/>
        </w:rPr>
        <w:t xml:space="preserve">   Mae’n well gen i beidio â dweud </w:t>
      </w:r>
      <w:r w:rsidRPr="00443608">
        <w:rPr>
          <w:rFonts w:ascii="Calibri" w:hAnsi="Calibri" w:cs="Calibri"/>
          <w:lang w:val="ga-IE"/>
        </w:rPr>
        <w:sym w:font="Wingdings" w:char="F06F"/>
      </w:r>
    </w:p>
    <w:p w14:paraId="7F9FEB3A" w14:textId="0E44A8D1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443608">
        <w:rPr>
          <w:rFonts w:ascii="Calibri" w:hAnsi="Calibri" w:cs="Calibri"/>
        </w:rPr>
        <w:t>Nodwch natur eich anabledd, ogydd</w:t>
      </w:r>
      <w:r>
        <w:rPr>
          <w:rFonts w:ascii="Calibri" w:hAnsi="Calibri" w:cs="Calibri"/>
        </w:rPr>
        <w:t>…………………………………………………………..</w:t>
      </w:r>
    </w:p>
    <w:p w14:paraId="35100988" w14:textId="77777777" w:rsidR="00443608" w:rsidRPr="00443608" w:rsidRDefault="00443608" w:rsidP="00443608">
      <w:pPr>
        <w:pStyle w:val="16sub"/>
      </w:pPr>
      <w:r w:rsidRPr="00443608">
        <w:t xml:space="preserve">6.Beth yw eich cyfeiriadedd rhywiol? </w:t>
      </w:r>
    </w:p>
    <w:p w14:paraId="434A6AD1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ind w:left="720" w:hanging="720"/>
        <w:rPr>
          <w:rFonts w:ascii="Calibri" w:hAnsi="Calibri" w:cs="Calibri"/>
        </w:rPr>
      </w:pPr>
      <w:r w:rsidRPr="00443608">
        <w:rPr>
          <w:rFonts w:ascii="Calibri" w:hAnsi="Calibri" w:cs="Calibri"/>
        </w:rPr>
        <w:t xml:space="preserve">Deurywiol   </w:t>
      </w:r>
      <w:r w:rsidRPr="00443608">
        <w:rPr>
          <w:rFonts w:ascii="Calibri" w:hAnsi="Calibri" w:cs="Calibri"/>
        </w:rPr>
        <w:sym w:font="Wingdings 2" w:char="0035"/>
      </w:r>
      <w:r w:rsidRPr="00443608">
        <w:rPr>
          <w:rFonts w:ascii="Calibri" w:hAnsi="Calibri" w:cs="Calibri"/>
        </w:rPr>
        <w:t xml:space="preserve">  </w:t>
      </w:r>
    </w:p>
    <w:p w14:paraId="18F0A78C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ind w:left="720" w:hanging="720"/>
        <w:rPr>
          <w:rFonts w:ascii="Calibri" w:hAnsi="Calibri" w:cs="Calibri"/>
        </w:rPr>
      </w:pPr>
      <w:r w:rsidRPr="00443608">
        <w:rPr>
          <w:rFonts w:ascii="Calibri" w:hAnsi="Calibri" w:cs="Calibri"/>
        </w:rPr>
        <w:t xml:space="preserve">Dyn hoyw   </w:t>
      </w:r>
      <w:r w:rsidRPr="00443608">
        <w:rPr>
          <w:rFonts w:ascii="Calibri" w:hAnsi="Calibri" w:cs="Calibri"/>
        </w:rPr>
        <w:sym w:font="Wingdings 2" w:char="0035"/>
      </w:r>
    </w:p>
    <w:p w14:paraId="6358749B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ind w:left="720" w:hanging="720"/>
        <w:rPr>
          <w:rFonts w:ascii="Calibri" w:hAnsi="Calibri" w:cs="Calibri"/>
        </w:rPr>
      </w:pPr>
      <w:r w:rsidRPr="00443608">
        <w:rPr>
          <w:rFonts w:ascii="Calibri" w:hAnsi="Calibri" w:cs="Calibri"/>
        </w:rPr>
        <w:t xml:space="preserve">Menyw hoyw/lesbiaidd  </w:t>
      </w:r>
      <w:r w:rsidRPr="00443608">
        <w:rPr>
          <w:rFonts w:ascii="Calibri" w:hAnsi="Calibri" w:cs="Calibri"/>
        </w:rPr>
        <w:sym w:font="Wingdings 2" w:char="0035"/>
      </w:r>
    </w:p>
    <w:p w14:paraId="537E5AD7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ind w:left="720" w:hanging="720"/>
        <w:rPr>
          <w:rFonts w:ascii="Calibri" w:hAnsi="Calibri" w:cs="Calibri"/>
        </w:rPr>
      </w:pPr>
      <w:r w:rsidRPr="00443608">
        <w:rPr>
          <w:rFonts w:ascii="Calibri" w:hAnsi="Calibri" w:cs="Calibri"/>
        </w:rPr>
        <w:t xml:space="preserve">Gwahanrywiol </w:t>
      </w:r>
      <w:r w:rsidRPr="00443608">
        <w:rPr>
          <w:rFonts w:ascii="Calibri" w:hAnsi="Calibri" w:cs="Calibri"/>
        </w:rPr>
        <w:sym w:font="Wingdings 2" w:char="0035"/>
      </w:r>
    </w:p>
    <w:p w14:paraId="316FBF9A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ind w:left="720" w:hanging="720"/>
        <w:rPr>
          <w:rFonts w:ascii="Calibri" w:hAnsi="Calibri" w:cs="Calibri"/>
          <w:b/>
          <w:u w:val="single"/>
        </w:rPr>
      </w:pPr>
      <w:r w:rsidRPr="00443608">
        <w:rPr>
          <w:rFonts w:ascii="Calibri" w:hAnsi="Calibri" w:cs="Calibri"/>
        </w:rPr>
        <w:t xml:space="preserve">Mae’n well gen i beidio â dweud </w:t>
      </w:r>
      <w:r w:rsidRPr="00443608">
        <w:rPr>
          <w:rFonts w:ascii="Calibri" w:hAnsi="Calibri" w:cs="Calibri"/>
        </w:rPr>
        <w:sym w:font="Wingdings 2" w:char="0035"/>
      </w:r>
    </w:p>
    <w:p w14:paraId="19D9123A" w14:textId="6EB911FB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ind w:left="720" w:hanging="720"/>
        <w:rPr>
          <w:rFonts w:ascii="Calibri" w:hAnsi="Calibri" w:cs="Calibri"/>
          <w:b/>
        </w:rPr>
      </w:pPr>
      <w:r w:rsidRPr="00443608">
        <w:rPr>
          <w:rFonts w:ascii="Calibri" w:hAnsi="Calibri" w:cs="Calibri"/>
        </w:rPr>
        <w:t xml:space="preserve">Mae’n well gen i ddisgrifiad arall (nodwch ogydd) ………………………… </w:t>
      </w:r>
    </w:p>
    <w:p w14:paraId="379CF391" w14:textId="77777777" w:rsidR="00443608" w:rsidRPr="00443608" w:rsidRDefault="00443608" w:rsidP="00443608">
      <w:pPr>
        <w:pStyle w:val="16sub"/>
      </w:pPr>
      <w:r w:rsidRPr="00443608">
        <w:t xml:space="preserve">7.Beth yw eich crefydd neu gred? </w:t>
      </w:r>
    </w:p>
    <w:p w14:paraId="1B38D9DE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443608">
        <w:rPr>
          <w:rFonts w:ascii="Calibri" w:hAnsi="Calibri" w:cs="Calibri"/>
        </w:rPr>
        <w:t xml:space="preserve">Anffyddiwr   </w:t>
      </w:r>
      <w:r w:rsidRPr="00443608">
        <w:rPr>
          <w:rFonts w:ascii="Calibri" w:hAnsi="Calibri" w:cs="Calibri"/>
        </w:rPr>
        <w:sym w:font="Wingdings 2" w:char="0035"/>
      </w:r>
      <w:r w:rsidRPr="00443608">
        <w:rPr>
          <w:rFonts w:ascii="Calibri" w:hAnsi="Calibri" w:cs="Calibri"/>
        </w:rPr>
        <w:t xml:space="preserve">  Bwdhydd </w:t>
      </w:r>
      <w:r w:rsidRPr="00443608">
        <w:rPr>
          <w:rFonts w:ascii="Calibri" w:hAnsi="Calibri" w:cs="Calibri"/>
        </w:rPr>
        <w:sym w:font="Wingdings 2" w:char="0035"/>
      </w:r>
      <w:r w:rsidRPr="00443608">
        <w:rPr>
          <w:rFonts w:ascii="Calibri" w:hAnsi="Calibri" w:cs="Calibri"/>
        </w:rPr>
        <w:t xml:space="preserve">   Cristion (pob enwad) </w:t>
      </w:r>
      <w:r w:rsidRPr="00443608">
        <w:rPr>
          <w:rFonts w:ascii="Calibri" w:hAnsi="Calibri" w:cs="Calibri"/>
        </w:rPr>
        <w:sym w:font="Wingdings 2" w:char="0035"/>
      </w:r>
      <w:r w:rsidRPr="00443608">
        <w:rPr>
          <w:rFonts w:ascii="Calibri" w:hAnsi="Calibri" w:cs="Calibri"/>
        </w:rPr>
        <w:t xml:space="preserve">  Hindŵ  </w:t>
      </w:r>
      <w:r w:rsidRPr="00443608">
        <w:rPr>
          <w:rFonts w:ascii="Calibri" w:hAnsi="Calibri" w:cs="Calibri"/>
        </w:rPr>
        <w:sym w:font="Wingdings 2" w:char="0035"/>
      </w:r>
      <w:r w:rsidRPr="00443608">
        <w:rPr>
          <w:rFonts w:ascii="Calibri" w:hAnsi="Calibri" w:cs="Calibri"/>
        </w:rPr>
        <w:t xml:space="preserve">  Dyneiddiwr </w:t>
      </w:r>
      <w:r w:rsidRPr="00443608">
        <w:rPr>
          <w:rFonts w:ascii="Calibri" w:hAnsi="Calibri" w:cs="Calibri"/>
        </w:rPr>
        <w:sym w:font="Wingdings 2" w:char="0035"/>
      </w:r>
      <w:r w:rsidRPr="00443608">
        <w:rPr>
          <w:rFonts w:ascii="Calibri" w:hAnsi="Calibri" w:cs="Calibri"/>
        </w:rPr>
        <w:t xml:space="preserve">  Iddew  </w:t>
      </w:r>
      <w:r w:rsidRPr="00443608">
        <w:rPr>
          <w:rFonts w:ascii="Calibri" w:hAnsi="Calibri" w:cs="Calibri"/>
        </w:rPr>
        <w:sym w:font="Wingdings 2" w:char="0035"/>
      </w:r>
      <w:r w:rsidRPr="00443608">
        <w:rPr>
          <w:rFonts w:ascii="Calibri" w:hAnsi="Calibri" w:cs="Calibri"/>
        </w:rPr>
        <w:t xml:space="preserve">  Mwslim </w:t>
      </w:r>
      <w:r w:rsidRPr="00443608">
        <w:rPr>
          <w:rFonts w:ascii="Calibri" w:hAnsi="Calibri" w:cs="Calibri"/>
        </w:rPr>
        <w:sym w:font="Wingdings 2" w:char="0035"/>
      </w:r>
    </w:p>
    <w:p w14:paraId="6F0AEB78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443608">
        <w:rPr>
          <w:rFonts w:ascii="Calibri" w:hAnsi="Calibri" w:cs="Calibri"/>
        </w:rPr>
        <w:t xml:space="preserve">Dim crefydd neu gred  </w:t>
      </w:r>
      <w:r w:rsidRPr="00443608">
        <w:rPr>
          <w:rFonts w:ascii="Calibri" w:hAnsi="Calibri" w:cs="Calibri"/>
        </w:rPr>
        <w:sym w:font="Wingdings 2" w:char="0035"/>
      </w:r>
      <w:r w:rsidRPr="00443608">
        <w:rPr>
          <w:rFonts w:ascii="Calibri" w:hAnsi="Calibri" w:cs="Calibri"/>
        </w:rPr>
        <w:t xml:space="preserve">   Sikh  </w:t>
      </w:r>
      <w:r w:rsidRPr="00443608">
        <w:rPr>
          <w:rFonts w:ascii="Calibri" w:hAnsi="Calibri" w:cs="Calibri"/>
        </w:rPr>
        <w:sym w:font="Wingdings 2" w:char="0035"/>
      </w:r>
    </w:p>
    <w:p w14:paraId="10F841EC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443608">
        <w:rPr>
          <w:rFonts w:ascii="Calibri" w:hAnsi="Calibri" w:cs="Calibri"/>
        </w:rPr>
        <w:t xml:space="preserve">Crefydd neu gred arall (disgrifiwch ogydd) ………………………… </w:t>
      </w:r>
    </w:p>
    <w:p w14:paraId="1F05C0CB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rPr>
          <w:rFonts w:ascii="Calibri" w:hAnsi="Calibri" w:cs="Calibri"/>
          <w:b/>
          <w:u w:val="single"/>
        </w:rPr>
      </w:pPr>
      <w:r w:rsidRPr="00443608">
        <w:rPr>
          <w:rFonts w:ascii="Calibri" w:hAnsi="Calibri" w:cs="Calibri"/>
        </w:rPr>
        <w:t xml:space="preserve">Mae’n well gen i beidio â dweud </w:t>
      </w:r>
      <w:r w:rsidRPr="00443608">
        <w:rPr>
          <w:rFonts w:ascii="Calibri" w:hAnsi="Calibri" w:cs="Calibri"/>
        </w:rPr>
        <w:sym w:font="Wingdings 2" w:char="0035"/>
      </w:r>
    </w:p>
    <w:p w14:paraId="3AC1FF38" w14:textId="77777777" w:rsidR="00443608" w:rsidRPr="00443608" w:rsidRDefault="00443608" w:rsidP="00443608">
      <w:pPr>
        <w:spacing w:line="360" w:lineRule="auto"/>
        <w:rPr>
          <w:rFonts w:ascii="Calibri" w:hAnsi="Calibri" w:cs="Calibri"/>
          <w:b/>
          <w:sz w:val="24"/>
          <w:szCs w:val="24"/>
        </w:rPr>
      </w:pPr>
    </w:p>
    <w:p w14:paraId="3F68C828" w14:textId="77777777" w:rsidR="00443608" w:rsidRPr="00443608" w:rsidRDefault="00443608" w:rsidP="00443608">
      <w:pPr>
        <w:pStyle w:val="16sub"/>
      </w:pPr>
      <w:r w:rsidRPr="00443608">
        <w:rPr>
          <w:lang w:val="cy-GB"/>
        </w:rPr>
        <w:lastRenderedPageBreak/>
        <w:t>8. Nodwch ble y gwelsoch y swydd hon yn cael ei hysbysebu:</w:t>
      </w:r>
    </w:p>
    <w:p w14:paraId="31D384F1" w14:textId="77777777" w:rsidR="00443608" w:rsidRPr="00443608" w:rsidRDefault="00443608" w:rsidP="0044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  <w:b/>
          <w:sz w:val="24"/>
          <w:szCs w:val="24"/>
        </w:rPr>
      </w:pPr>
    </w:p>
    <w:p w14:paraId="0352B5CC" w14:textId="368A2BDD" w:rsidR="00443608" w:rsidRPr="00443608" w:rsidRDefault="00443608" w:rsidP="00443608">
      <w:pPr>
        <w:jc w:val="both"/>
        <w:rPr>
          <w:rFonts w:ascii="Calibri" w:hAnsi="Calibri" w:cs="Calibri"/>
          <w:sz w:val="24"/>
          <w:szCs w:val="24"/>
        </w:rPr>
      </w:pPr>
      <w:r w:rsidRPr="00443608">
        <w:rPr>
          <w:rFonts w:ascii="Calibri" w:hAnsi="Calibri" w:cs="Calibri"/>
          <w:sz w:val="24"/>
          <w:szCs w:val="24"/>
        </w:rPr>
        <w:t xml:space="preserve">Diolch am lenwi’r ffurflen hon. </w:t>
      </w:r>
    </w:p>
    <w:p w14:paraId="171511D4" w14:textId="0F31AD41" w:rsidR="00443608" w:rsidRPr="00443608" w:rsidRDefault="00443608" w:rsidP="00443608">
      <w:pPr>
        <w:jc w:val="both"/>
        <w:rPr>
          <w:rFonts w:ascii="Calibri" w:hAnsi="Calibri" w:cs="Calibri"/>
          <w:sz w:val="24"/>
          <w:szCs w:val="24"/>
        </w:rPr>
      </w:pPr>
      <w:r w:rsidRPr="00443608">
        <w:rPr>
          <w:rFonts w:ascii="Calibri" w:hAnsi="Calibri" w:cs="Calibri"/>
          <w:sz w:val="24"/>
          <w:szCs w:val="24"/>
          <w:lang w:val="cy-GB"/>
        </w:rPr>
        <w:t xml:space="preserve">Dychwelwch y ffurflen hon at </w:t>
      </w:r>
      <w:hyperlink r:id="rId18" w:history="1">
        <w:r w:rsidRPr="00443608">
          <w:rPr>
            <w:rStyle w:val="Hyperlink"/>
            <w:rFonts w:ascii="Calibri" w:hAnsi="Calibri" w:cs="Calibri"/>
            <w:sz w:val="24"/>
            <w:szCs w:val="24"/>
            <w:lang w:val="cy-GB"/>
          </w:rPr>
          <w:t>Amanda.Evans@childcomwales.org.uk</w:t>
        </w:r>
      </w:hyperlink>
      <w:r>
        <w:rPr>
          <w:rFonts w:ascii="Calibri" w:hAnsi="Calibri" w:cs="Calibri"/>
          <w:sz w:val="24"/>
          <w:szCs w:val="24"/>
          <w:lang w:val="cy-GB"/>
        </w:rPr>
        <w:t>,</w:t>
      </w:r>
      <w:r w:rsidRPr="00443608">
        <w:rPr>
          <w:rFonts w:ascii="Calibri" w:hAnsi="Calibri" w:cs="Calibri"/>
          <w:sz w:val="24"/>
          <w:szCs w:val="24"/>
          <w:lang w:val="cy-GB"/>
        </w:rPr>
        <w:t xml:space="preserve"> </w:t>
      </w:r>
      <w:r>
        <w:rPr>
          <w:rFonts w:ascii="Calibri" w:hAnsi="Calibri" w:cs="Calibri"/>
          <w:sz w:val="24"/>
          <w:szCs w:val="24"/>
          <w:lang w:val="cy-GB"/>
        </w:rPr>
        <w:t>a nodwch y canlynol yn y llinell bwnc:</w:t>
      </w:r>
      <w:r w:rsidRPr="00443608">
        <w:rPr>
          <w:rFonts w:ascii="Calibri" w:hAnsi="Calibri" w:cs="Calibri"/>
          <w:sz w:val="24"/>
          <w:szCs w:val="24"/>
          <w:lang w:val="cy-GB"/>
        </w:rPr>
        <w:t xml:space="preserve"> </w:t>
      </w:r>
      <w:r>
        <w:rPr>
          <w:rFonts w:ascii="Calibri" w:hAnsi="Calibri" w:cs="Calibri"/>
          <w:sz w:val="24"/>
          <w:szCs w:val="24"/>
          <w:lang w:val="cy-GB"/>
        </w:rPr>
        <w:t>‘Monitro Cydraddoldeb / P</w:t>
      </w:r>
      <w:r w:rsidRPr="00443608">
        <w:rPr>
          <w:rFonts w:ascii="Calibri" w:hAnsi="Calibri" w:cs="Calibri"/>
          <w:sz w:val="24"/>
          <w:szCs w:val="24"/>
          <w:lang w:val="cy-GB"/>
        </w:rPr>
        <w:t>reifat a Chyfrinachol</w:t>
      </w:r>
      <w:r>
        <w:rPr>
          <w:rFonts w:ascii="Calibri" w:hAnsi="Calibri" w:cs="Calibri"/>
          <w:sz w:val="24"/>
          <w:szCs w:val="24"/>
          <w:lang w:val="cy-GB"/>
        </w:rPr>
        <w:t>’</w:t>
      </w:r>
    </w:p>
    <w:p w14:paraId="1E59A6C5" w14:textId="77777777" w:rsidR="00443608" w:rsidRDefault="00443608" w:rsidP="00443608">
      <w:pPr>
        <w:jc w:val="both"/>
        <w:rPr>
          <w:rFonts w:ascii="Calibri" w:hAnsi="Calibri" w:cs="Arial"/>
        </w:rPr>
      </w:pPr>
    </w:p>
    <w:p w14:paraId="705F993F" w14:textId="77777777" w:rsidR="00443608" w:rsidRDefault="00443608" w:rsidP="00443608">
      <w:pPr>
        <w:rPr>
          <w:rFonts w:ascii="Calibri" w:hAnsi="Calibri" w:cs="Arial"/>
        </w:rPr>
      </w:pPr>
    </w:p>
    <w:p w14:paraId="3BE19122" w14:textId="77777777" w:rsidR="004F524F" w:rsidRPr="004F524F" w:rsidRDefault="004F524F" w:rsidP="004F524F">
      <w:pPr>
        <w:tabs>
          <w:tab w:val="left" w:pos="3270"/>
        </w:tabs>
        <w:rPr>
          <w:rFonts w:cstheme="minorHAnsi"/>
          <w:b/>
          <w:color w:val="808080" w:themeColor="background1" w:themeShade="80"/>
          <w:sz w:val="24"/>
          <w:szCs w:val="24"/>
        </w:rPr>
      </w:pPr>
    </w:p>
    <w:p w14:paraId="57899141" w14:textId="77777777" w:rsidR="004F524F" w:rsidRPr="004F524F" w:rsidRDefault="004F524F" w:rsidP="004F524F">
      <w:pPr>
        <w:tabs>
          <w:tab w:val="left" w:pos="3270"/>
        </w:tabs>
        <w:rPr>
          <w:rFonts w:cstheme="minorHAnsi"/>
          <w:b/>
          <w:color w:val="808080" w:themeColor="background1" w:themeShade="80"/>
          <w:sz w:val="24"/>
          <w:szCs w:val="24"/>
        </w:rPr>
      </w:pPr>
    </w:p>
    <w:p w14:paraId="53964487" w14:textId="77777777" w:rsidR="004F524F" w:rsidRPr="004F524F" w:rsidRDefault="004F524F" w:rsidP="004F524F">
      <w:pPr>
        <w:rPr>
          <w:rFonts w:cstheme="minorHAnsi"/>
          <w:color w:val="808080" w:themeColor="background1" w:themeShade="80"/>
          <w:sz w:val="24"/>
          <w:szCs w:val="24"/>
        </w:rPr>
      </w:pPr>
    </w:p>
    <w:p w14:paraId="1C629B2B" w14:textId="77777777" w:rsidR="003F13BE" w:rsidRPr="003F13BE" w:rsidRDefault="003F13BE" w:rsidP="003F13BE">
      <w:pPr>
        <w:tabs>
          <w:tab w:val="left" w:pos="3270"/>
        </w:tabs>
        <w:rPr>
          <w:rFonts w:ascii="Calibri" w:hAnsi="Calibri" w:cs="Calibri"/>
          <w:b/>
          <w:color w:val="808080" w:themeColor="background1" w:themeShade="80"/>
          <w:sz w:val="24"/>
          <w:szCs w:val="24"/>
        </w:rPr>
      </w:pPr>
    </w:p>
    <w:p w14:paraId="2D92F022" w14:textId="77777777" w:rsidR="00C2303D" w:rsidRPr="00C2303D" w:rsidRDefault="00C2303D" w:rsidP="00C2303D">
      <w:pPr>
        <w:rPr>
          <w:rFonts w:ascii="Arial" w:hAnsi="Arial" w:cs="Arial"/>
          <w:sz w:val="24"/>
          <w:szCs w:val="24"/>
        </w:rPr>
      </w:pPr>
    </w:p>
    <w:p w14:paraId="6C7B55D6" w14:textId="77777777" w:rsidR="00C2303D" w:rsidRPr="00C2303D" w:rsidRDefault="00C2303D" w:rsidP="00C2303D">
      <w:pPr>
        <w:rPr>
          <w:rFonts w:ascii="Arial" w:hAnsi="Arial" w:cs="Arial"/>
          <w:sz w:val="24"/>
          <w:szCs w:val="24"/>
        </w:rPr>
      </w:pPr>
    </w:p>
    <w:p w14:paraId="4C51B1D7" w14:textId="77777777" w:rsidR="00C2303D" w:rsidRDefault="00C2303D" w:rsidP="00C2303D">
      <w:pPr>
        <w:rPr>
          <w:rFonts w:ascii="Arial" w:hAnsi="Arial" w:cs="Arial"/>
          <w:b/>
          <w:sz w:val="24"/>
          <w:szCs w:val="24"/>
        </w:rPr>
      </w:pPr>
    </w:p>
    <w:p w14:paraId="7509E58B" w14:textId="77777777" w:rsidR="00C2303D" w:rsidRPr="00C2303D" w:rsidRDefault="00C2303D" w:rsidP="00C2303D">
      <w:pPr>
        <w:jc w:val="center"/>
        <w:rPr>
          <w:rFonts w:ascii="Arial" w:hAnsi="Arial" w:cs="Arial"/>
          <w:sz w:val="24"/>
          <w:szCs w:val="24"/>
        </w:rPr>
      </w:pPr>
    </w:p>
    <w:sectPr w:rsidR="00C2303D" w:rsidRPr="00C2303D" w:rsidSect="00963E3C">
      <w:pgSz w:w="11906" w:h="16838" w:code="9"/>
      <w:pgMar w:top="1134" w:right="311" w:bottom="1701" w:left="538" w:header="284" w:footer="498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938B4A" w14:textId="77777777" w:rsidR="00C138E9" w:rsidRDefault="00C138E9" w:rsidP="00CD546E">
      <w:pPr>
        <w:spacing w:after="0"/>
      </w:pPr>
      <w:r>
        <w:separator/>
      </w:r>
    </w:p>
  </w:endnote>
  <w:endnote w:type="continuationSeparator" w:id="0">
    <w:p w14:paraId="7B6FAACC" w14:textId="77777777" w:rsidR="00C138E9" w:rsidRDefault="00C138E9" w:rsidP="00CD54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Bold r:id="rId1" w:fontKey="{CA4D64F5-8885-42FA-8DD8-8B76F69485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AG Round">
    <w:altName w:val="Calibri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20D4B92-ACB4-4939-8A70-2EE5637290C1}"/>
    <w:embedBold r:id="rId3" w:fontKey="{2FADD625-86DA-4DDC-A31E-76F32985201D}"/>
  </w:font>
  <w:font w:name="VAGRounded L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VAGRounded">
    <w:altName w:val="Arial"/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498FD98-13E1-4C56-AFA5-EE1FF3E0CB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AG Rounded Std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A1E30760-EC6F-4DA6-8D39-DE7FC4B03D25}"/>
  </w:font>
  <w:font w:name="Cynulliad Sans">
    <w:altName w:val="Corbel"/>
    <w:charset w:val="00"/>
    <w:family w:val="swiss"/>
    <w:pitch w:val="variable"/>
    <w:sig w:usb0="A00000AF" w:usb1="4000205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2E7A036E-45E7-45D4-B958-004CBA31B869}"/>
  </w:font>
  <w:font w:name="Calibri,Arial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A73397FE-288D-4DC4-8D61-2B356AB5C9C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9F83485C-C6B1-4378-B1E2-B7A3F2465D6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2FBCBA25-B81D-4223-AD7B-844482A7A0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35AB9C" w14:textId="77777777" w:rsidR="00D41019" w:rsidRDefault="00D410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CD7F9" w14:textId="6DE7E690" w:rsidR="002768C7" w:rsidRPr="005B0018" w:rsidRDefault="00963E3C" w:rsidP="002768C7">
    <w:pPr>
      <w:pStyle w:val="Footer"/>
      <w:tabs>
        <w:tab w:val="clear" w:pos="9026"/>
        <w:tab w:val="center" w:pos="9667"/>
      </w:tabs>
      <w:spacing w:after="120"/>
      <w:ind w:left="8789"/>
      <w:rPr>
        <w:rFonts w:ascii="Arial Narrow" w:hAnsi="Arial Narrow"/>
        <w:color w:val="000000" w:themeColor="text1"/>
      </w:rPr>
    </w:pPr>
    <w:r w:rsidRPr="005B0018">
      <w:rPr>
        <w:rFonts w:ascii="VAGRounded" w:hAnsi="VAGRounded"/>
        <w:noProof/>
        <w:color w:val="000000" w:themeColor="text1"/>
        <w:sz w:val="28"/>
        <w:lang w:eastAsia="en-GB"/>
      </w:rPr>
      <w:drawing>
        <wp:anchor distT="0" distB="0" distL="114300" distR="114300" simplePos="0" relativeHeight="251667456" behindDoc="0" locked="0" layoutInCell="1" allowOverlap="1" wp14:anchorId="2D49D300" wp14:editId="6934BC74">
          <wp:simplePos x="0" y="0"/>
          <wp:positionH relativeFrom="page">
            <wp:posOffset>284480</wp:posOffset>
          </wp:positionH>
          <wp:positionV relativeFrom="page">
            <wp:posOffset>9024783</wp:posOffset>
          </wp:positionV>
          <wp:extent cx="6990715" cy="427990"/>
          <wp:effectExtent l="0" t="0" r="0" b="3810"/>
          <wp:wrapNone/>
          <wp:docPr id="484337360" name="Picture 4843373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bottom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071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0018" w:rsidRPr="005B0018">
      <w:rPr>
        <w:rFonts w:ascii="VAG Round" w:hAnsi="VAG Round"/>
        <w:b/>
        <w:bCs/>
        <w:noProof/>
        <w:color w:val="000000" w:themeColor="text1"/>
        <w:sz w:val="24"/>
        <w:szCs w:val="24"/>
        <w:lang w:eastAsia="en-GB"/>
      </w:rPr>
      <w:drawing>
        <wp:anchor distT="0" distB="0" distL="114300" distR="114300" simplePos="0" relativeHeight="251671552" behindDoc="0" locked="0" layoutInCell="1" allowOverlap="1" wp14:anchorId="4D4817BC" wp14:editId="7485170C">
          <wp:simplePos x="0" y="0"/>
          <wp:positionH relativeFrom="column">
            <wp:posOffset>2540</wp:posOffset>
          </wp:positionH>
          <wp:positionV relativeFrom="paragraph">
            <wp:posOffset>199515</wp:posOffset>
          </wp:positionV>
          <wp:extent cx="988060" cy="983615"/>
          <wp:effectExtent l="0" t="0" r="2540" b="0"/>
          <wp:wrapSquare wrapText="bothSides"/>
          <wp:docPr id="1076172826" name="Picture 10761728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0696288" name="Picture 195069628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8060" cy="983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68C7" w:rsidRPr="005B0018">
      <w:rPr>
        <w:rFonts w:ascii="Arial Narrow" w:hAnsi="Arial Narrow"/>
        <w:color w:val="000000" w:themeColor="text1"/>
      </w:rPr>
      <w:tab/>
    </w:r>
  </w:p>
  <w:p w14:paraId="079DE025" w14:textId="4141E8B7" w:rsidR="005B0018" w:rsidRPr="005B0018" w:rsidRDefault="005B0018" w:rsidP="00C800FC">
    <w:pPr>
      <w:pStyle w:val="Footer"/>
      <w:tabs>
        <w:tab w:val="clear" w:pos="9026"/>
      </w:tabs>
      <w:spacing w:after="120" w:line="192" w:lineRule="auto"/>
      <w:ind w:left="9356" w:right="-227"/>
      <w:rPr>
        <w:rFonts w:ascii="VAG Round" w:hAnsi="VAG Round"/>
        <w:b/>
        <w:bCs/>
        <w:noProof/>
        <w:color w:val="000000" w:themeColor="text1"/>
        <w:sz w:val="24"/>
        <w:szCs w:val="24"/>
        <w:lang w:val="cy-GB"/>
      </w:rPr>
    </w:pPr>
    <w:r w:rsidRPr="005B0018">
      <w:rPr>
        <w:rFonts w:ascii="VAG Round" w:hAnsi="VAG Round"/>
        <w:b/>
        <w:bCs/>
        <w:color w:val="000000" w:themeColor="text1"/>
        <w:sz w:val="24"/>
        <w:szCs w:val="24"/>
        <w:lang w:val="cy-GB"/>
      </w:rPr>
      <w:t>Comisiynydd</w:t>
    </w:r>
    <w:r w:rsidRPr="005B0018">
      <w:rPr>
        <w:rFonts w:ascii="VAG Round" w:hAnsi="VAG Round"/>
        <w:b/>
        <w:bCs/>
        <w:noProof/>
        <w:color w:val="000000" w:themeColor="text1"/>
        <w:sz w:val="24"/>
        <w:szCs w:val="24"/>
        <w:lang w:val="cy-GB"/>
      </w:rPr>
      <w:br/>
      <w:t xml:space="preserve">Plant </w:t>
    </w:r>
    <w:r w:rsidRPr="00963E3C">
      <w:rPr>
        <w:rFonts w:ascii="VAG Round" w:hAnsi="VAG Round"/>
        <w:b/>
        <w:bCs/>
        <w:noProof/>
        <w:color w:val="ED1656"/>
        <w:sz w:val="24"/>
        <w:szCs w:val="24"/>
        <w:lang w:val="cy-GB"/>
      </w:rPr>
      <w:t>Cymru</w:t>
    </w:r>
  </w:p>
  <w:p w14:paraId="69864718" w14:textId="6BAA0814" w:rsidR="005D36AA" w:rsidRPr="005B0018" w:rsidRDefault="005B0018" w:rsidP="00C800FC">
    <w:pPr>
      <w:pStyle w:val="Footer"/>
      <w:tabs>
        <w:tab w:val="clear" w:pos="9026"/>
      </w:tabs>
      <w:spacing w:line="192" w:lineRule="auto"/>
      <w:ind w:left="9356"/>
      <w:rPr>
        <w:rFonts w:ascii="Arial Narrow" w:hAnsi="Arial Narrow"/>
        <w:color w:val="000000" w:themeColor="text1"/>
      </w:rPr>
    </w:pPr>
    <w:r w:rsidRPr="005B0018">
      <w:rPr>
        <w:rFonts w:ascii="VAG Round" w:hAnsi="VAG Round"/>
        <w:color w:val="000000" w:themeColor="text1"/>
        <w:sz w:val="24"/>
        <w:szCs w:val="24"/>
      </w:rPr>
      <w:t>Children’s</w:t>
    </w:r>
    <w:r w:rsidRPr="005B0018">
      <w:rPr>
        <w:rFonts w:ascii="VAG Round" w:hAnsi="VAG Round"/>
        <w:color w:val="000000" w:themeColor="text1"/>
        <w:sz w:val="24"/>
        <w:szCs w:val="24"/>
      </w:rPr>
      <w:br/>
      <w:t>Commissioner</w:t>
    </w:r>
    <w:r w:rsidRPr="005B0018">
      <w:rPr>
        <w:rFonts w:ascii="VAG Round" w:hAnsi="VAG Round"/>
        <w:color w:val="000000" w:themeColor="text1"/>
        <w:sz w:val="24"/>
        <w:szCs w:val="24"/>
      </w:rPr>
      <w:br/>
      <w:t xml:space="preserve">for </w:t>
    </w:r>
    <w:r w:rsidRPr="00963E3C">
      <w:rPr>
        <w:rFonts w:ascii="VAG Round" w:hAnsi="VAG Round"/>
        <w:color w:val="ED1656"/>
        <w:sz w:val="24"/>
        <w:szCs w:val="24"/>
      </w:rPr>
      <w:t>Wales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CD4D9" w14:textId="2E0B21D9" w:rsidR="005D36AA" w:rsidRPr="00861C64" w:rsidRDefault="007F4863" w:rsidP="005B0018">
    <w:pPr>
      <w:pStyle w:val="Footer"/>
      <w:tabs>
        <w:tab w:val="clear" w:pos="9026"/>
      </w:tabs>
      <w:spacing w:after="120" w:line="192" w:lineRule="auto"/>
      <w:ind w:left="9356" w:right="-227"/>
      <w:rPr>
        <w:rFonts w:ascii="VAG Round" w:hAnsi="VAG Round"/>
        <w:b/>
        <w:bCs/>
        <w:noProof/>
        <w:color w:val="FFFFFF" w:themeColor="background1"/>
        <w:sz w:val="24"/>
        <w:szCs w:val="24"/>
        <w:lang w:val="cy-GB"/>
      </w:rPr>
    </w:pPr>
    <w:r>
      <w:rPr>
        <w:rFonts w:ascii="VAG Round" w:hAnsi="VAG Round"/>
        <w:b/>
        <w:bCs/>
        <w:color w:val="FFFFFF" w:themeColor="background1"/>
        <w:sz w:val="24"/>
        <w:szCs w:val="24"/>
        <w:lang w:val="cy-GB"/>
      </w:rPr>
      <w:br/>
    </w:r>
    <w:r w:rsidR="0073577F" w:rsidRPr="00861C64">
      <w:rPr>
        <w:rFonts w:ascii="VAG Round" w:hAnsi="VAG Round"/>
        <w:b/>
        <w:bCs/>
        <w:noProof/>
        <w:color w:val="FFFFFF" w:themeColor="background1"/>
        <w:sz w:val="24"/>
        <w:szCs w:val="24"/>
        <w:lang w:eastAsia="en-GB"/>
      </w:rPr>
      <w:drawing>
        <wp:anchor distT="0" distB="0" distL="114300" distR="114300" simplePos="0" relativeHeight="251660288" behindDoc="0" locked="0" layoutInCell="1" allowOverlap="1" wp14:anchorId="69CA9E03" wp14:editId="328A2C70">
          <wp:simplePos x="0" y="0"/>
          <wp:positionH relativeFrom="column">
            <wp:posOffset>2540</wp:posOffset>
          </wp:positionH>
          <wp:positionV relativeFrom="paragraph">
            <wp:posOffset>37465</wp:posOffset>
          </wp:positionV>
          <wp:extent cx="988060" cy="992505"/>
          <wp:effectExtent l="0" t="0" r="2540" b="0"/>
          <wp:wrapSquare wrapText="bothSides"/>
          <wp:docPr id="890672515" name="Picture 8906725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57168" name="Picture 1570571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8060" cy="992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36AA" w:rsidRPr="00861C64">
      <w:rPr>
        <w:rFonts w:ascii="VAG Round" w:hAnsi="VAG Round"/>
        <w:b/>
        <w:bCs/>
        <w:color w:val="FFFFFF" w:themeColor="background1"/>
        <w:sz w:val="24"/>
        <w:szCs w:val="24"/>
        <w:lang w:val="cy-GB"/>
      </w:rPr>
      <w:t>Comisiynydd</w:t>
    </w:r>
    <w:r w:rsidR="005D36AA" w:rsidRPr="00861C64">
      <w:rPr>
        <w:rFonts w:ascii="VAG Round" w:hAnsi="VAG Round"/>
        <w:b/>
        <w:bCs/>
        <w:noProof/>
        <w:color w:val="FFFFFF" w:themeColor="background1"/>
        <w:sz w:val="24"/>
        <w:szCs w:val="24"/>
        <w:lang w:val="cy-GB"/>
      </w:rPr>
      <w:br/>
      <w:t>Plant Cymru</w:t>
    </w:r>
  </w:p>
  <w:p w14:paraId="4BAE7866" w14:textId="571779AB" w:rsidR="005D36AA" w:rsidRPr="007B09D5" w:rsidRDefault="005D36AA" w:rsidP="005B0018">
    <w:pPr>
      <w:pStyle w:val="Footer"/>
      <w:tabs>
        <w:tab w:val="clear" w:pos="9026"/>
      </w:tabs>
      <w:spacing w:line="192" w:lineRule="auto"/>
      <w:ind w:left="9356"/>
      <w:rPr>
        <w:rFonts w:ascii="VAG Round" w:hAnsi="VAG Round"/>
        <w:color w:val="FFFFFF" w:themeColor="background1"/>
        <w:sz w:val="24"/>
        <w:szCs w:val="24"/>
      </w:rPr>
    </w:pPr>
    <w:r w:rsidRPr="007B09D5">
      <w:rPr>
        <w:rFonts w:ascii="VAG Round" w:hAnsi="VAG Round"/>
        <w:color w:val="FFFFFF" w:themeColor="background1"/>
        <w:sz w:val="24"/>
        <w:szCs w:val="24"/>
      </w:rPr>
      <w:t>Children’s</w:t>
    </w:r>
    <w:r w:rsidRPr="007B09D5">
      <w:rPr>
        <w:rFonts w:ascii="VAG Round" w:hAnsi="VAG Round"/>
        <w:color w:val="FFFFFF" w:themeColor="background1"/>
        <w:sz w:val="24"/>
        <w:szCs w:val="24"/>
      </w:rPr>
      <w:br/>
      <w:t>Commissioner</w:t>
    </w:r>
    <w:r w:rsidRPr="007B09D5">
      <w:rPr>
        <w:rFonts w:ascii="VAG Round" w:hAnsi="VAG Round"/>
        <w:color w:val="FFFFFF" w:themeColor="background1"/>
        <w:sz w:val="24"/>
        <w:szCs w:val="24"/>
      </w:rPr>
      <w:br/>
      <w:t>for Wales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FC185C" w14:textId="77777777" w:rsidR="00C138E9" w:rsidRDefault="00C138E9" w:rsidP="00CD546E">
      <w:pPr>
        <w:spacing w:after="0"/>
      </w:pPr>
      <w:r>
        <w:separator/>
      </w:r>
    </w:p>
  </w:footnote>
  <w:footnote w:type="continuationSeparator" w:id="0">
    <w:p w14:paraId="0106EF5C" w14:textId="77777777" w:rsidR="00C138E9" w:rsidRDefault="00C138E9" w:rsidP="00CD54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642548" w14:textId="77777777" w:rsidR="00D41019" w:rsidRDefault="00D410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C747D" w14:textId="77777777" w:rsidR="005D36AA" w:rsidRPr="00F83821" w:rsidRDefault="005D36AA" w:rsidP="00F8382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2DE263D7" wp14:editId="611CE9FF">
          <wp:simplePos x="357809" y="302150"/>
          <wp:positionH relativeFrom="column">
            <wp:align>center</wp:align>
          </wp:positionH>
          <wp:positionV relativeFrom="page">
            <wp:posOffset>252095</wp:posOffset>
          </wp:positionV>
          <wp:extent cx="6980400" cy="126000"/>
          <wp:effectExtent l="0" t="0" r="0" b="7620"/>
          <wp:wrapTopAndBottom/>
          <wp:docPr id="1111026494" name="Picture 11110264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op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0400" cy="1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2A7738" w14:textId="77777777" w:rsidR="005D36AA" w:rsidRDefault="005D36AA">
    <w:pPr>
      <w:pStyle w:val="Header"/>
    </w:pPr>
    <w:r w:rsidRPr="007F4863">
      <w:rPr>
        <w:noProof/>
        <w:color w:val="FF0000"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15104AF" wp14:editId="4210299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10692000"/>
              <wp:effectExtent l="0" t="0" r="9525" b="1460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rgbClr val="ED3E96"/>
                      </a:solidFill>
                      <a:ln>
                        <a:solidFill>
                          <a:srgbClr val="ED165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07383BF7" id="Rectangle 1" o:spid="_x0000_s1026" style="position:absolute;margin-left:0;margin-top:0;width:595.3pt;height:841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" fillcolor="#ed3e96" strokecolor="#ed1656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93FB9"/>
    <w:multiLevelType w:val="hybridMultilevel"/>
    <w:tmpl w:val="A434EC5C"/>
    <w:lvl w:ilvl="0" w:tplc="078A7DB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icrosoft Sans Serif" w:hAnsi="Microsoft Sans Serif" w:hint="default"/>
        <w:b/>
        <w:i w:val="0"/>
        <w:color w:val="80808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904C0E"/>
    <w:multiLevelType w:val="hybridMultilevel"/>
    <w:tmpl w:val="14B497D0"/>
    <w:lvl w:ilvl="0" w:tplc="A804198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ED1556" w:themeColor="background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45C8A"/>
    <w:multiLevelType w:val="hybridMultilevel"/>
    <w:tmpl w:val="C7DE42E4"/>
    <w:lvl w:ilvl="0" w:tplc="A804198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ED1556" w:themeColor="background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97947"/>
    <w:multiLevelType w:val="hybridMultilevel"/>
    <w:tmpl w:val="B082F27E"/>
    <w:lvl w:ilvl="0" w:tplc="A804198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ED1556" w:themeColor="background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D245BB"/>
    <w:multiLevelType w:val="hybridMultilevel"/>
    <w:tmpl w:val="CBD4372A"/>
    <w:lvl w:ilvl="0" w:tplc="A804198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ED1556" w:themeColor="background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06B42"/>
    <w:multiLevelType w:val="hybridMultilevel"/>
    <w:tmpl w:val="FFC6E722"/>
    <w:lvl w:ilvl="0" w:tplc="A804198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ED1556" w:themeColor="background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D1659AA"/>
    <w:multiLevelType w:val="hybridMultilevel"/>
    <w:tmpl w:val="3B4650C6"/>
    <w:lvl w:ilvl="0" w:tplc="A804198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ED1556" w:themeColor="background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643574"/>
    <w:multiLevelType w:val="hybridMultilevel"/>
    <w:tmpl w:val="E690B71E"/>
    <w:lvl w:ilvl="0" w:tplc="A804198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ED1556" w:themeColor="background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820DF0"/>
    <w:multiLevelType w:val="hybridMultilevel"/>
    <w:tmpl w:val="C35E6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9112D6"/>
    <w:multiLevelType w:val="hybridMultilevel"/>
    <w:tmpl w:val="CAF6E8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A63AE5"/>
    <w:multiLevelType w:val="hybridMultilevel"/>
    <w:tmpl w:val="389E56DE"/>
    <w:lvl w:ilvl="0" w:tplc="A804198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ED1556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FA266D"/>
    <w:multiLevelType w:val="hybridMultilevel"/>
    <w:tmpl w:val="BBA08812"/>
    <w:lvl w:ilvl="0" w:tplc="A804198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ED1556" w:themeColor="background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1C4FE3"/>
    <w:multiLevelType w:val="hybridMultilevel"/>
    <w:tmpl w:val="D5BE58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0C008A"/>
    <w:multiLevelType w:val="hybridMultilevel"/>
    <w:tmpl w:val="DABABA32"/>
    <w:lvl w:ilvl="0" w:tplc="A804198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ED1556" w:themeColor="background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0E5BEE"/>
    <w:multiLevelType w:val="hybridMultilevel"/>
    <w:tmpl w:val="2B26DAB6"/>
    <w:lvl w:ilvl="0" w:tplc="A804198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ED1556" w:themeColor="background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A954EB"/>
    <w:multiLevelType w:val="hybridMultilevel"/>
    <w:tmpl w:val="2262897E"/>
    <w:lvl w:ilvl="0" w:tplc="5A3E5744">
      <w:numFmt w:val="bullet"/>
      <w:lvlText w:val="-"/>
      <w:lvlJc w:val="left"/>
      <w:pPr>
        <w:ind w:left="720" w:hanging="360"/>
      </w:pPr>
      <w:rPr>
        <w:rFonts w:ascii="VAG Round" w:eastAsiaTheme="minorHAnsi" w:hAnsi="VAG Roun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E64ADF"/>
    <w:multiLevelType w:val="hybridMultilevel"/>
    <w:tmpl w:val="3B2C6D04"/>
    <w:lvl w:ilvl="0" w:tplc="A804198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ED1556" w:themeColor="background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146402"/>
    <w:multiLevelType w:val="hybridMultilevel"/>
    <w:tmpl w:val="E0C687F0"/>
    <w:lvl w:ilvl="0" w:tplc="08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4FF24FD3"/>
    <w:multiLevelType w:val="hybridMultilevel"/>
    <w:tmpl w:val="23247F9E"/>
    <w:lvl w:ilvl="0" w:tplc="A804198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ED1556" w:themeColor="background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2341FB"/>
    <w:multiLevelType w:val="hybridMultilevel"/>
    <w:tmpl w:val="D982D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AC5DA7"/>
    <w:multiLevelType w:val="hybridMultilevel"/>
    <w:tmpl w:val="3AC4B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F9498D"/>
    <w:multiLevelType w:val="hybridMultilevel"/>
    <w:tmpl w:val="E94CC206"/>
    <w:lvl w:ilvl="0" w:tplc="A804198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ED1556" w:themeColor="background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696EC3"/>
    <w:multiLevelType w:val="hybridMultilevel"/>
    <w:tmpl w:val="0256DB04"/>
    <w:lvl w:ilvl="0" w:tplc="08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648E5EDF"/>
    <w:multiLevelType w:val="hybridMultilevel"/>
    <w:tmpl w:val="BC5EE382"/>
    <w:lvl w:ilvl="0" w:tplc="A804198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ED1556" w:themeColor="background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C25B00"/>
    <w:multiLevelType w:val="hybridMultilevel"/>
    <w:tmpl w:val="A8A0A5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C45989"/>
    <w:multiLevelType w:val="hybridMultilevel"/>
    <w:tmpl w:val="0D1E7E1A"/>
    <w:lvl w:ilvl="0" w:tplc="4790BDAC">
      <w:numFmt w:val="bullet"/>
      <w:lvlText w:val="-"/>
      <w:lvlJc w:val="left"/>
      <w:pPr>
        <w:ind w:left="1440" w:hanging="360"/>
      </w:pPr>
      <w:rPr>
        <w:rFonts w:ascii="VAGRounded Lt" w:hAnsi="VAGRounded Lt" w:cstheme="minorBidi" w:hint="default"/>
        <w:color w:val="ED1556" w:themeColor="background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F387DD0"/>
    <w:multiLevelType w:val="hybridMultilevel"/>
    <w:tmpl w:val="D0386E36"/>
    <w:lvl w:ilvl="0" w:tplc="A804198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ED1556" w:themeColor="background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916102"/>
    <w:multiLevelType w:val="hybridMultilevel"/>
    <w:tmpl w:val="A9FE22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993FBC"/>
    <w:multiLevelType w:val="hybridMultilevel"/>
    <w:tmpl w:val="8F926AE4"/>
    <w:lvl w:ilvl="0" w:tplc="A804198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ED1556" w:themeColor="background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AB4A2F"/>
    <w:multiLevelType w:val="hybridMultilevel"/>
    <w:tmpl w:val="4C0E2B64"/>
    <w:lvl w:ilvl="0" w:tplc="A804198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ED1556" w:themeColor="background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C3736B"/>
    <w:multiLevelType w:val="hybridMultilevel"/>
    <w:tmpl w:val="67B88206"/>
    <w:lvl w:ilvl="0" w:tplc="A804198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ED1556" w:themeColor="background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3F5F5D"/>
    <w:multiLevelType w:val="hybridMultilevel"/>
    <w:tmpl w:val="80EEAE1C"/>
    <w:lvl w:ilvl="0" w:tplc="A804198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ED1556" w:themeColor="background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27"/>
  </w:num>
  <w:num w:numId="4">
    <w:abstractNumId w:val="8"/>
  </w:num>
  <w:num w:numId="5">
    <w:abstractNumId w:val="24"/>
  </w:num>
  <w:num w:numId="6">
    <w:abstractNumId w:val="25"/>
  </w:num>
  <w:num w:numId="7">
    <w:abstractNumId w:val="31"/>
  </w:num>
  <w:num w:numId="8">
    <w:abstractNumId w:val="2"/>
  </w:num>
  <w:num w:numId="9">
    <w:abstractNumId w:val="21"/>
  </w:num>
  <w:num w:numId="10">
    <w:abstractNumId w:val="11"/>
  </w:num>
  <w:num w:numId="11">
    <w:abstractNumId w:val="29"/>
  </w:num>
  <w:num w:numId="12">
    <w:abstractNumId w:val="28"/>
  </w:num>
  <w:num w:numId="13">
    <w:abstractNumId w:val="4"/>
  </w:num>
  <w:num w:numId="14">
    <w:abstractNumId w:val="5"/>
  </w:num>
  <w:num w:numId="15">
    <w:abstractNumId w:val="26"/>
  </w:num>
  <w:num w:numId="16">
    <w:abstractNumId w:val="6"/>
  </w:num>
  <w:num w:numId="17">
    <w:abstractNumId w:val="14"/>
  </w:num>
  <w:num w:numId="18">
    <w:abstractNumId w:val="7"/>
  </w:num>
  <w:num w:numId="19">
    <w:abstractNumId w:val="1"/>
  </w:num>
  <w:num w:numId="20">
    <w:abstractNumId w:val="23"/>
  </w:num>
  <w:num w:numId="21">
    <w:abstractNumId w:val="18"/>
  </w:num>
  <w:num w:numId="22">
    <w:abstractNumId w:val="13"/>
  </w:num>
  <w:num w:numId="23">
    <w:abstractNumId w:val="30"/>
  </w:num>
  <w:num w:numId="24">
    <w:abstractNumId w:val="16"/>
  </w:num>
  <w:num w:numId="25">
    <w:abstractNumId w:val="20"/>
  </w:num>
  <w:num w:numId="26">
    <w:abstractNumId w:val="20"/>
  </w:num>
  <w:num w:numId="27">
    <w:abstractNumId w:val="3"/>
  </w:num>
  <w:num w:numId="28">
    <w:abstractNumId w:val="10"/>
  </w:num>
  <w:num w:numId="29">
    <w:abstractNumId w:val="15"/>
  </w:num>
  <w:num w:numId="30">
    <w:abstractNumId w:val="19"/>
  </w:num>
  <w:num w:numId="31">
    <w:abstractNumId w:val="22"/>
  </w:num>
  <w:num w:numId="32">
    <w:abstractNumId w:val="17"/>
  </w:num>
  <w:num w:numId="33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hideSpellingErrors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9D5"/>
    <w:rsid w:val="00021347"/>
    <w:rsid w:val="000269BB"/>
    <w:rsid w:val="00031B59"/>
    <w:rsid w:val="00033895"/>
    <w:rsid w:val="00066C1D"/>
    <w:rsid w:val="000718E0"/>
    <w:rsid w:val="00081ECA"/>
    <w:rsid w:val="00083ED6"/>
    <w:rsid w:val="00087FF3"/>
    <w:rsid w:val="00094DF2"/>
    <w:rsid w:val="000969F1"/>
    <w:rsid w:val="000D169C"/>
    <w:rsid w:val="000F12F3"/>
    <w:rsid w:val="0012133C"/>
    <w:rsid w:val="00151884"/>
    <w:rsid w:val="0015735B"/>
    <w:rsid w:val="00161CA1"/>
    <w:rsid w:val="00161CA7"/>
    <w:rsid w:val="001711B9"/>
    <w:rsid w:val="00175C36"/>
    <w:rsid w:val="00181D8F"/>
    <w:rsid w:val="001D31BA"/>
    <w:rsid w:val="002001F5"/>
    <w:rsid w:val="00200EDC"/>
    <w:rsid w:val="00202F12"/>
    <w:rsid w:val="0020314F"/>
    <w:rsid w:val="00215C51"/>
    <w:rsid w:val="00235DAA"/>
    <w:rsid w:val="00243D7F"/>
    <w:rsid w:val="00247F11"/>
    <w:rsid w:val="00251394"/>
    <w:rsid w:val="00254FFE"/>
    <w:rsid w:val="00266437"/>
    <w:rsid w:val="002768C7"/>
    <w:rsid w:val="0028089C"/>
    <w:rsid w:val="002C2BF1"/>
    <w:rsid w:val="002C49E2"/>
    <w:rsid w:val="00310248"/>
    <w:rsid w:val="003571C4"/>
    <w:rsid w:val="00376038"/>
    <w:rsid w:val="003E0738"/>
    <w:rsid w:val="003F0FCB"/>
    <w:rsid w:val="003F13BE"/>
    <w:rsid w:val="00443608"/>
    <w:rsid w:val="00486F14"/>
    <w:rsid w:val="00495B9F"/>
    <w:rsid w:val="004D7B5B"/>
    <w:rsid w:val="004F524F"/>
    <w:rsid w:val="0050319A"/>
    <w:rsid w:val="005141C4"/>
    <w:rsid w:val="0053584E"/>
    <w:rsid w:val="00540069"/>
    <w:rsid w:val="00554930"/>
    <w:rsid w:val="00594CE9"/>
    <w:rsid w:val="00595112"/>
    <w:rsid w:val="005A28BA"/>
    <w:rsid w:val="005A483A"/>
    <w:rsid w:val="005B0018"/>
    <w:rsid w:val="005B5DCC"/>
    <w:rsid w:val="005C1C71"/>
    <w:rsid w:val="005C5FA0"/>
    <w:rsid w:val="005D36AA"/>
    <w:rsid w:val="005D4A5F"/>
    <w:rsid w:val="005E1002"/>
    <w:rsid w:val="005E2F9E"/>
    <w:rsid w:val="006115F4"/>
    <w:rsid w:val="006308E7"/>
    <w:rsid w:val="00633112"/>
    <w:rsid w:val="00637078"/>
    <w:rsid w:val="00647D7B"/>
    <w:rsid w:val="006D6AC3"/>
    <w:rsid w:val="007341F7"/>
    <w:rsid w:val="0073577F"/>
    <w:rsid w:val="00740038"/>
    <w:rsid w:val="00767DA9"/>
    <w:rsid w:val="0077699F"/>
    <w:rsid w:val="00790A74"/>
    <w:rsid w:val="00795C75"/>
    <w:rsid w:val="007A35D5"/>
    <w:rsid w:val="007B09D5"/>
    <w:rsid w:val="007B212C"/>
    <w:rsid w:val="007B46A0"/>
    <w:rsid w:val="007D0618"/>
    <w:rsid w:val="007F4863"/>
    <w:rsid w:val="00837391"/>
    <w:rsid w:val="00861C64"/>
    <w:rsid w:val="008D3579"/>
    <w:rsid w:val="008F0B50"/>
    <w:rsid w:val="00912420"/>
    <w:rsid w:val="00920D99"/>
    <w:rsid w:val="00921514"/>
    <w:rsid w:val="009241EF"/>
    <w:rsid w:val="00935172"/>
    <w:rsid w:val="00961643"/>
    <w:rsid w:val="009619BE"/>
    <w:rsid w:val="00963E3C"/>
    <w:rsid w:val="00964C80"/>
    <w:rsid w:val="009858AA"/>
    <w:rsid w:val="009B5285"/>
    <w:rsid w:val="009C29F5"/>
    <w:rsid w:val="009F2553"/>
    <w:rsid w:val="00A0749A"/>
    <w:rsid w:val="00A7198C"/>
    <w:rsid w:val="00A7631F"/>
    <w:rsid w:val="00AB332D"/>
    <w:rsid w:val="00AD5A82"/>
    <w:rsid w:val="00AE3D54"/>
    <w:rsid w:val="00B146F9"/>
    <w:rsid w:val="00B163BF"/>
    <w:rsid w:val="00B26D21"/>
    <w:rsid w:val="00B35C24"/>
    <w:rsid w:val="00B8171E"/>
    <w:rsid w:val="00B863B4"/>
    <w:rsid w:val="00B943B9"/>
    <w:rsid w:val="00BA7711"/>
    <w:rsid w:val="00BB776D"/>
    <w:rsid w:val="00BC4C41"/>
    <w:rsid w:val="00BF4456"/>
    <w:rsid w:val="00C138E9"/>
    <w:rsid w:val="00C2303D"/>
    <w:rsid w:val="00C2663F"/>
    <w:rsid w:val="00C36A81"/>
    <w:rsid w:val="00C66DB4"/>
    <w:rsid w:val="00C800FC"/>
    <w:rsid w:val="00C8223C"/>
    <w:rsid w:val="00CB598B"/>
    <w:rsid w:val="00CD546E"/>
    <w:rsid w:val="00CE6717"/>
    <w:rsid w:val="00D25DA7"/>
    <w:rsid w:val="00D372E0"/>
    <w:rsid w:val="00D41019"/>
    <w:rsid w:val="00D47FA1"/>
    <w:rsid w:val="00D66585"/>
    <w:rsid w:val="00D8105F"/>
    <w:rsid w:val="00D9051B"/>
    <w:rsid w:val="00D913DC"/>
    <w:rsid w:val="00DB5F83"/>
    <w:rsid w:val="00DC2E09"/>
    <w:rsid w:val="00DD0015"/>
    <w:rsid w:val="00DF2E89"/>
    <w:rsid w:val="00DF6A5B"/>
    <w:rsid w:val="00E059B6"/>
    <w:rsid w:val="00E463FC"/>
    <w:rsid w:val="00E7761F"/>
    <w:rsid w:val="00E90AD1"/>
    <w:rsid w:val="00EC543F"/>
    <w:rsid w:val="00ED110F"/>
    <w:rsid w:val="00ED239E"/>
    <w:rsid w:val="00F132DF"/>
    <w:rsid w:val="00F400CB"/>
    <w:rsid w:val="00F41A0D"/>
    <w:rsid w:val="00F47223"/>
    <w:rsid w:val="00F500C8"/>
    <w:rsid w:val="00F729D2"/>
    <w:rsid w:val="00F83821"/>
    <w:rsid w:val="00F92EED"/>
    <w:rsid w:val="00FD4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9031368"/>
  <w15:chartTrackingRefBased/>
  <w15:docId w15:val="{CC07C6F5-8AAE-43A0-898A-9E8946C4A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09D5"/>
  </w:style>
  <w:style w:type="paragraph" w:styleId="Heading1">
    <w:name w:val="heading 1"/>
    <w:basedOn w:val="Normal"/>
    <w:next w:val="Normal"/>
    <w:link w:val="Heading1Char"/>
    <w:uiPriority w:val="9"/>
    <w:qFormat/>
    <w:rsid w:val="003571C4"/>
    <w:pPr>
      <w:keepNext/>
      <w:outlineLvl w:val="0"/>
    </w:pPr>
    <w:rPr>
      <w:rFonts w:ascii="VAGRounded" w:hAnsi="VAGRounded"/>
      <w:color w:val="ED1556" w:themeColor="background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571C4"/>
    <w:pPr>
      <w:outlineLvl w:val="1"/>
    </w:pPr>
    <w:rPr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71C4"/>
    <w:rPr>
      <w:rFonts w:ascii="VAGRounded" w:hAnsi="VAGRounded"/>
      <w:color w:val="ED1556" w:themeColor="background2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3571C4"/>
    <w:rPr>
      <w:rFonts w:ascii="VAGRounded" w:hAnsi="VAGRounded"/>
      <w:color w:val="000000" w:themeColor="text1"/>
      <w:sz w:val="20"/>
    </w:rPr>
  </w:style>
  <w:style w:type="paragraph" w:styleId="Header">
    <w:name w:val="header"/>
    <w:basedOn w:val="Normal"/>
    <w:link w:val="HeaderChar"/>
    <w:unhideWhenUsed/>
    <w:rsid w:val="00CD546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D546E"/>
  </w:style>
  <w:style w:type="paragraph" w:styleId="Footer">
    <w:name w:val="footer"/>
    <w:basedOn w:val="Normal"/>
    <w:link w:val="FooterChar"/>
    <w:uiPriority w:val="99"/>
    <w:unhideWhenUsed/>
    <w:rsid w:val="00CD546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D546E"/>
  </w:style>
  <w:style w:type="paragraph" w:styleId="NormalWeb">
    <w:name w:val="Normal (Web)"/>
    <w:basedOn w:val="Normal"/>
    <w:uiPriority w:val="99"/>
    <w:unhideWhenUsed/>
    <w:rsid w:val="00DF2E8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094DF2"/>
    <w:pPr>
      <w:pBdr>
        <w:bottom w:val="single" w:sz="8" w:space="1" w:color="ED1556" w:themeColor="background2"/>
      </w:pBdr>
    </w:pPr>
    <w:rPr>
      <w:rFonts w:ascii="VAGRounded" w:hAnsi="VAGRounded"/>
      <w:color w:val="ED1556" w:themeColor="background2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0"/>
    <w:rsid w:val="00094DF2"/>
    <w:rPr>
      <w:rFonts w:ascii="VAGRounded" w:hAnsi="VAGRounded"/>
      <w:color w:val="ED1556" w:themeColor="background2"/>
      <w:sz w:val="120"/>
      <w:szCs w:val="1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5A82"/>
    <w:rPr>
      <w:rFonts w:ascii="VAGRounded" w:hAnsi="VAGRounded"/>
      <w:color w:val="ED1556" w:themeColor="background2"/>
      <w:sz w:val="38"/>
      <w:szCs w:val="38"/>
    </w:rPr>
  </w:style>
  <w:style w:type="character" w:customStyle="1" w:styleId="SubtitleChar">
    <w:name w:val="Subtitle Char"/>
    <w:basedOn w:val="DefaultParagraphFont"/>
    <w:link w:val="Subtitle"/>
    <w:uiPriority w:val="11"/>
    <w:rsid w:val="00AD5A82"/>
    <w:rPr>
      <w:rFonts w:ascii="VAGRounded" w:hAnsi="VAGRounded"/>
      <w:color w:val="ED1556" w:themeColor="background2"/>
      <w:sz w:val="38"/>
      <w:szCs w:val="3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B09D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B09D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B09D5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B09D5"/>
    <w:rPr>
      <w:color w:val="0563C1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7B09D5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1"/>
    <w:locked/>
    <w:rsid w:val="00B8171E"/>
  </w:style>
  <w:style w:type="character" w:styleId="CommentReference">
    <w:name w:val="annotation reference"/>
    <w:basedOn w:val="DefaultParagraphFont"/>
    <w:uiPriority w:val="99"/>
    <w:semiHidden/>
    <w:unhideWhenUsed/>
    <w:rsid w:val="00B817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17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17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17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171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17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71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B8171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xxmsonormal">
    <w:name w:val="x_x_msonormal"/>
    <w:basedOn w:val="Normal"/>
    <w:uiPriority w:val="99"/>
    <w:rsid w:val="00B8171E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rsid w:val="00B81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6sub">
    <w:name w:val="16sub"/>
    <w:basedOn w:val="Normal"/>
    <w:link w:val="16subChar"/>
    <w:qFormat/>
    <w:rsid w:val="00CE6717"/>
    <w:pPr>
      <w:spacing w:after="0" w:line="276" w:lineRule="auto"/>
      <w:jc w:val="both"/>
    </w:pPr>
    <w:rPr>
      <w:rFonts w:ascii="VAG Rounded Std Light" w:hAnsi="VAG Rounded Std Light" w:cs="Arial"/>
      <w:b/>
      <w:color w:val="ED1556" w:themeColor="background2"/>
      <w:sz w:val="32"/>
      <w:szCs w:val="32"/>
    </w:rPr>
  </w:style>
  <w:style w:type="character" w:customStyle="1" w:styleId="16subChar">
    <w:name w:val="16sub Char"/>
    <w:basedOn w:val="DefaultParagraphFont"/>
    <w:link w:val="16sub"/>
    <w:rsid w:val="00CE6717"/>
    <w:rPr>
      <w:rFonts w:ascii="VAG Rounded Std Light" w:hAnsi="VAG Rounded Std Light" w:cs="Arial"/>
      <w:b/>
      <w:color w:val="ED1556" w:themeColor="background2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CE6717"/>
    <w:rPr>
      <w:color w:val="954F72" w:themeColor="followedHyperlink"/>
      <w:u w:val="single"/>
    </w:rPr>
  </w:style>
  <w:style w:type="paragraph" w:customStyle="1" w:styleId="3Copy-text">
    <w:name w:val="3.Copy-text"/>
    <w:basedOn w:val="Normal"/>
    <w:link w:val="3Copy-textChar"/>
    <w:qFormat/>
    <w:rsid w:val="00443608"/>
    <w:pPr>
      <w:spacing w:after="200" w:line="240" w:lineRule="auto"/>
    </w:pPr>
    <w:rPr>
      <w:rFonts w:ascii="Lucida Sans Unicode" w:eastAsia="Cynulliad Sans" w:hAnsi="Lucida Sans Unicode" w:cs="Times New Roman"/>
      <w:sz w:val="24"/>
      <w:szCs w:val="24"/>
      <w:lang w:val="x-none"/>
    </w:rPr>
  </w:style>
  <w:style w:type="character" w:customStyle="1" w:styleId="3Copy-textChar">
    <w:name w:val="3.Copy-text Char"/>
    <w:link w:val="3Copy-text"/>
    <w:rsid w:val="00443608"/>
    <w:rPr>
      <w:rFonts w:ascii="Lucida Sans Unicode" w:eastAsia="Cynulliad Sans" w:hAnsi="Lucida Sans Unicode" w:cs="Times New Roman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66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mailto:Amanda.Evans@childcomwales.org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mailto:recriwtio@complantcymru.org.uk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\AppData\Local\Microsoft\Windows\INetCache\Content.Outlook\AV0FRGJ3\CCReport2018.dotx" TargetMode="External"/></Relationships>
</file>

<file path=word/theme/theme1.xml><?xml version="1.0" encoding="utf-8"?>
<a:theme xmlns:a="http://schemas.openxmlformats.org/drawingml/2006/main" name="Office Theme">
  <a:themeElements>
    <a:clrScheme name="CComm">
      <a:dk1>
        <a:sysClr val="windowText" lastClr="000000"/>
      </a:dk1>
      <a:lt1>
        <a:sysClr val="window" lastClr="FFFFFF"/>
      </a:lt1>
      <a:dk2>
        <a:srgbClr val="414042"/>
      </a:dk2>
      <a:lt2>
        <a:srgbClr val="ED1556"/>
      </a:lt2>
      <a:accent1>
        <a:srgbClr val="0072BC"/>
      </a:accent1>
      <a:accent2>
        <a:srgbClr val="FDB913"/>
      </a:accent2>
      <a:accent3>
        <a:srgbClr val="27AAE1"/>
      </a:accent3>
      <a:accent4>
        <a:srgbClr val="EE3D96"/>
      </a:accent4>
      <a:accent5>
        <a:srgbClr val="A978B4"/>
      </a:accent5>
      <a:accent6>
        <a:srgbClr val="B3D235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4edaaa3-7766-4c66-951e-371f72d67791"/>
    <Work_x0020_Item_x0020_ID xmlns="f4edaaa3-7766-4c66-951e-371f72d67791">WI-67</Work_x0020_Item_x0020_ID>
    <IconOverlay xmlns="http://schemas.microsoft.com/sharepoint/v4" xsi:nil="true"/>
    <b320d370388c44299cd10c36d6d0ab84 xmlns="f4edaaa3-7766-4c66-951e-371f72d67791">
      <Terms xmlns="http://schemas.microsoft.com/office/infopath/2007/PartnerControls"/>
    </b320d370388c44299cd10c36d6d0ab84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FE070E61E82A4FBA1F900DAC8862BF" ma:contentTypeVersion="" ma:contentTypeDescription="Create a new document." ma:contentTypeScope="" ma:versionID="da70c14f6f01e6eea25b21277596e5e9">
  <xsd:schema xmlns:xsd="http://www.w3.org/2001/XMLSchema" xmlns:xs="http://www.w3.org/2001/XMLSchema" xmlns:p="http://schemas.microsoft.com/office/2006/metadata/properties" xmlns:ns2="f4edaaa3-7766-4c66-951e-371f72d67791" xmlns:ns4="http://schemas.microsoft.com/sharepoint/v4" targetNamespace="http://schemas.microsoft.com/office/2006/metadata/properties" ma:root="true" ma:fieldsID="fdcafa7ad4ec8e3e94b450662319fcf3" ns2:_="" ns4:_="">
    <xsd:import namespace="f4edaaa3-7766-4c66-951e-371f72d67791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b320d370388c44299cd10c36d6d0ab84" minOccurs="0"/>
                <xsd:element ref="ns2:TaxCatchAll" minOccurs="0"/>
                <xsd:element ref="ns2:Work_x0020_Item_x0020_ID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aaa3-7766-4c66-951e-371f72d67791" elementFormDefault="qualified">
    <xsd:import namespace="http://schemas.microsoft.com/office/2006/documentManagement/types"/>
    <xsd:import namespace="http://schemas.microsoft.com/office/infopath/2007/PartnerControls"/>
    <xsd:element name="b320d370388c44299cd10c36d6d0ab84" ma:index="9" nillable="true" ma:taxonomy="true" ma:internalName="b320d370388c44299cd10c36d6d0ab84" ma:taxonomyFieldName="Work_x0020_Item_x0020_Category" ma:displayName="Work Item Category" ma:default="" ma:fieldId="{b320d370-388c-4429-9cd1-0c36d6d0ab84}" ma:sspId="610c4be2-fdc0-4dd3-b835-b5e999368cff" ma:termSetId="b1f5c70e-fd7a-4563-8a58-8c90b4181b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description="" ma:hidden="true" ma:list="{96046bd6-6a06-4627-87fd-4da9d42fd848}" ma:internalName="TaxCatchAll" ma:showField="CatchAllData" ma:web="f4edaaa3-7766-4c66-951e-371f72d67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_x0020_Item_x0020_ID" ma:index="11" nillable="true" ma:displayName="Work Item ID" ma:internalName="Work_x0020_Item_x0020_ID">
      <xsd:simpleType>
        <xsd:restriction base="dms:Text">
          <xsd:maxLength value="1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3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30502-9558-45A1-A60C-7F1A4481E538}">
  <ds:schemaRefs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terms/"/>
    <ds:schemaRef ds:uri="http://purl.org/dc/elements/1.1/"/>
    <ds:schemaRef ds:uri="f4edaaa3-7766-4c66-951e-371f72d67791"/>
    <ds:schemaRef ds:uri="http://schemas.microsoft.com/office/infopath/2007/PartnerControls"/>
    <ds:schemaRef ds:uri="http://schemas.openxmlformats.org/package/2006/metadata/core-properties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49807EA6-A336-4954-A168-D702559B13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edaaa3-7766-4c66-951e-371f72d67791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76727C-7FA1-4A24-A4CF-D73A930903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8CEF8C-449D-452C-9701-A62991E5F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CCReport2018</Template>
  <TotalTime>12</TotalTime>
  <Pages>5</Pages>
  <Words>729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</dc:creator>
  <cp:keywords/>
  <dc:description/>
  <cp:lastModifiedBy>ccfw\sara.jermin</cp:lastModifiedBy>
  <cp:revision>5</cp:revision>
  <dcterms:created xsi:type="dcterms:W3CDTF">2023-06-06T20:56:00Z</dcterms:created>
  <dcterms:modified xsi:type="dcterms:W3CDTF">2023-06-07T15:06:00Z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0x01010057FE070E61E82A4FBA1F900DAC8862BF</vt:lpwstr>
  </property>
</Properties>
</file>