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CCE2C" w14:textId="77777777" w:rsidR="00CD546E" w:rsidRDefault="00DF2E89">
      <w:pPr>
        <w:sectPr w:rsidR="00CD546E" w:rsidSect="00F83821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680" w:bottom="567" w:left="680" w:header="284" w:footer="680" w:gutter="0"/>
          <w:cols w:space="708"/>
          <w:titlePg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4F7FAD" wp14:editId="5CE1E291">
                <wp:simplePos x="0" y="0"/>
                <wp:positionH relativeFrom="column">
                  <wp:posOffset>55660</wp:posOffset>
                </wp:positionH>
                <wp:positionV relativeFrom="paragraph">
                  <wp:posOffset>56018</wp:posOffset>
                </wp:positionV>
                <wp:extent cx="4859655" cy="5755430"/>
                <wp:effectExtent l="0" t="0" r="0" b="0"/>
                <wp:wrapNone/>
                <wp:docPr id="8" name="Freeform: 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0B5D5F-B7DC-4505-897F-19204D94EA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5755430"/>
                        </a:xfrm>
                        <a:custGeom>
                          <a:avLst/>
                          <a:gdLst>
                            <a:gd name="connsiteX0" fmla="*/ 400387 w 4859655"/>
                            <a:gd name="connsiteY0" fmla="*/ 0 h 5755430"/>
                            <a:gd name="connsiteX1" fmla="*/ 4459268 w 4859655"/>
                            <a:gd name="connsiteY1" fmla="*/ 0 h 5755430"/>
                            <a:gd name="connsiteX2" fmla="*/ 4859655 w 4859655"/>
                            <a:gd name="connsiteY2" fmla="*/ 400387 h 5755430"/>
                            <a:gd name="connsiteX3" fmla="*/ 4859655 w 4859655"/>
                            <a:gd name="connsiteY3" fmla="*/ 4783518 h 5755430"/>
                            <a:gd name="connsiteX4" fmla="*/ 4459268 w 4859655"/>
                            <a:gd name="connsiteY4" fmla="*/ 5183905 h 5755430"/>
                            <a:gd name="connsiteX5" fmla="*/ 1601902 w 4859655"/>
                            <a:gd name="connsiteY5" fmla="*/ 5183905 h 5755430"/>
                            <a:gd name="connsiteX6" fmla="*/ 1085932 w 4859655"/>
                            <a:gd name="connsiteY6" fmla="*/ 5755430 h 5755430"/>
                            <a:gd name="connsiteX7" fmla="*/ 569963 w 4859655"/>
                            <a:gd name="connsiteY7" fmla="*/ 5183905 h 5755430"/>
                            <a:gd name="connsiteX8" fmla="*/ 400387 w 4859655"/>
                            <a:gd name="connsiteY8" fmla="*/ 5183905 h 5755430"/>
                            <a:gd name="connsiteX9" fmla="*/ 0 w 4859655"/>
                            <a:gd name="connsiteY9" fmla="*/ 4783518 h 5755430"/>
                            <a:gd name="connsiteX10" fmla="*/ 0 w 4859655"/>
                            <a:gd name="connsiteY10" fmla="*/ 400387 h 5755430"/>
                            <a:gd name="connsiteX11" fmla="*/ 400387 w 4859655"/>
                            <a:gd name="connsiteY11" fmla="*/ 0 h 5755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859655" h="5755430">
                              <a:moveTo>
                                <a:pt x="400387" y="0"/>
                              </a:moveTo>
                              <a:lnTo>
                                <a:pt x="4459268" y="0"/>
                              </a:lnTo>
                              <a:cubicBezTo>
                                <a:pt x="4680396" y="0"/>
                                <a:pt x="4859655" y="179259"/>
                                <a:pt x="4859655" y="400387"/>
                              </a:cubicBezTo>
                              <a:lnTo>
                                <a:pt x="4859655" y="4783518"/>
                              </a:lnTo>
                              <a:cubicBezTo>
                                <a:pt x="4859655" y="5004646"/>
                                <a:pt x="4680396" y="5183905"/>
                                <a:pt x="4459268" y="5183905"/>
                              </a:cubicBezTo>
                              <a:lnTo>
                                <a:pt x="1601902" y="5183905"/>
                              </a:lnTo>
                              <a:lnTo>
                                <a:pt x="1085932" y="5755430"/>
                              </a:lnTo>
                              <a:lnTo>
                                <a:pt x="569963" y="5183905"/>
                              </a:lnTo>
                              <a:lnTo>
                                <a:pt x="400387" y="5183905"/>
                              </a:lnTo>
                              <a:cubicBezTo>
                                <a:pt x="179259" y="5183905"/>
                                <a:pt x="0" y="5004646"/>
                                <a:pt x="0" y="4783518"/>
                              </a:cubicBezTo>
                              <a:lnTo>
                                <a:pt x="0" y="400387"/>
                              </a:lnTo>
                              <a:cubicBezTo>
                                <a:pt x="0" y="179259"/>
                                <a:pt x="179259" y="0"/>
                                <a:pt x="40038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0" cap="flat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1C20C" w14:textId="77777777" w:rsidR="003C6712" w:rsidRPr="00266261" w:rsidRDefault="003C6712" w:rsidP="00DF2E89">
                            <w:pPr>
                              <w:pStyle w:val="NormalWeb"/>
                              <w:spacing w:before="0" w:beforeAutospacing="0" w:after="600" w:afterAutospacing="0"/>
                              <w:rPr>
                                <w:rFonts w:ascii="VAGRounded Lt" w:hAnsi="VAGRounded Lt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  <w:r w:rsidRPr="00266261">
                              <w:rPr>
                                <w:rFonts w:ascii="VAGRounded Lt" w:hAnsi="VAGRounded Lt"/>
                                <w:b/>
                                <w:sz w:val="120"/>
                                <w:szCs w:val="120"/>
                                <w:lang w:val="en-US"/>
                              </w:rPr>
                              <w:t>Ambitions for Wales</w:t>
                            </w:r>
                          </w:p>
                          <w:p w14:paraId="677E06A5" w14:textId="77777777" w:rsidR="003C6712" w:rsidRPr="00266261" w:rsidRDefault="003C6712" w:rsidP="00DF2E89">
                            <w:pPr>
                              <w:pStyle w:val="NormalWeb"/>
                              <w:spacing w:before="0" w:beforeAutospacing="0" w:after="600" w:afterAutospacing="0"/>
                              <w:rPr>
                                <w:rFonts w:ascii="VAGRounded Lt" w:hAnsi="VAGRounded Lt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  <w:r w:rsidRPr="00266261">
                              <w:rPr>
                                <w:rFonts w:ascii="VAGRounded Lt" w:hAnsi="VAGRounded Lt"/>
                                <w:b/>
                                <w:sz w:val="120"/>
                                <w:szCs w:val="120"/>
                                <w:lang w:val="en-US"/>
                              </w:rPr>
                              <w:t>Under 7s</w:t>
                            </w:r>
                          </w:p>
                        </w:txbxContent>
                      </wps:txbx>
                      <wps:bodyPr rot="0" spcFirstLastPara="0" vert="horz" wrap="square" lIns="180000" tIns="144000" rIns="180000" bIns="75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F7FAD" id="Freeform: Shape 7" o:spid="_x0000_s1026" style="position:absolute;margin-left:4.4pt;margin-top:4.4pt;width:382.65pt;height:453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9655,5755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" adj="-11796480,,5400" path="m400387,l4459268,v221128,,400387,179259,400387,400387l4859655,4783518v,221128,-179259,400387,-400387,400387l1601902,5183905r-515970,571525l569963,5183905r-169576,c179259,5183905,,5004646,,4783518l,400387c,179259,179259,,400387,xe" filled="f" strokecolor="white [3212]" strokeweight="10pt">
                <v:stroke joinstyle="round"/>
                <v:formulas/>
                <v:path arrowok="t" o:connecttype="custom" o:connectlocs="400387,0;4459268,0;4859655,400387;4859655,4783518;4459268,5183905;1601902,5183905;1085932,5755430;569963,5183905;400387,5183905;0,4783518;0,400387;400387,0" o:connectangles="0,0,0,0,0,0,0,0,0,0,0,0" textboxrect="0,0,4859655,5755430"/>
                <v:textbox inset="5mm,4mm,5mm,21mm">
                  <w:txbxContent>
                    <w:p w14:paraId="1D01C20C" w14:textId="77777777" w:rsidR="003C6712" w:rsidRPr="00266261" w:rsidRDefault="003C6712" w:rsidP="00DF2E89">
                      <w:pPr>
                        <w:pStyle w:val="NormalWeb"/>
                        <w:spacing w:before="0" w:beforeAutospacing="0" w:after="600" w:afterAutospacing="0"/>
                        <w:rPr>
                          <w:rFonts w:ascii="VAGRounded Lt" w:hAnsi="VAGRounded Lt"/>
                          <w:b/>
                          <w:sz w:val="120"/>
                          <w:szCs w:val="120"/>
                          <w:lang w:val="en-US"/>
                        </w:rPr>
                      </w:pPr>
                      <w:r w:rsidRPr="00266261">
                        <w:rPr>
                          <w:rFonts w:ascii="VAGRounded Lt" w:hAnsi="VAGRounded Lt"/>
                          <w:b/>
                          <w:sz w:val="120"/>
                          <w:szCs w:val="120"/>
                          <w:lang w:val="en-US"/>
                        </w:rPr>
                        <w:t>Ambitions for Wales</w:t>
                      </w:r>
                    </w:p>
                    <w:p w14:paraId="677E06A5" w14:textId="77777777" w:rsidR="003C6712" w:rsidRPr="00266261" w:rsidRDefault="003C6712" w:rsidP="00DF2E89">
                      <w:pPr>
                        <w:pStyle w:val="NormalWeb"/>
                        <w:spacing w:before="0" w:beforeAutospacing="0" w:after="600" w:afterAutospacing="0"/>
                        <w:rPr>
                          <w:rFonts w:ascii="VAGRounded Lt" w:hAnsi="VAGRounded Lt"/>
                          <w:b/>
                          <w:sz w:val="120"/>
                          <w:szCs w:val="120"/>
                          <w:lang w:val="en-US"/>
                        </w:rPr>
                      </w:pPr>
                      <w:r w:rsidRPr="00266261">
                        <w:rPr>
                          <w:rFonts w:ascii="VAGRounded Lt" w:hAnsi="VAGRounded Lt"/>
                          <w:b/>
                          <w:sz w:val="120"/>
                          <w:szCs w:val="120"/>
                          <w:lang w:val="en-US"/>
                        </w:rPr>
                        <w:t>Under 7s</w:t>
                      </w:r>
                    </w:p>
                  </w:txbxContent>
                </v:textbox>
              </v:shape>
            </w:pict>
          </mc:Fallback>
        </mc:AlternateContent>
      </w:r>
    </w:p>
    <w:p w14:paraId="700E76E0" w14:textId="77777777" w:rsidR="00C20410" w:rsidRDefault="00C20410" w:rsidP="00094DF2">
      <w:pPr>
        <w:sectPr w:rsidR="00C20410" w:rsidSect="00E35C0A">
          <w:headerReference w:type="default" r:id="rId15"/>
          <w:footerReference w:type="default" r:id="rId16"/>
          <w:type w:val="continuous"/>
          <w:pgSz w:w="11906" w:h="16838" w:code="9"/>
          <w:pgMar w:top="1134" w:right="680" w:bottom="3232" w:left="680" w:header="284" w:footer="680" w:gutter="0"/>
          <w:cols w:space="284"/>
          <w:docGrid w:linePitch="360"/>
        </w:sectPr>
      </w:pPr>
    </w:p>
    <w:p w14:paraId="75F36A2E" w14:textId="77777777" w:rsidR="00C20410" w:rsidRDefault="00C20410" w:rsidP="00094DF2">
      <w:pPr>
        <w:sectPr w:rsidR="00C20410" w:rsidSect="00E35C0A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1134" w:right="680" w:bottom="1701" w:left="680" w:header="284" w:footer="680" w:gutter="0"/>
          <w:cols w:space="284"/>
          <w:titlePg/>
          <w:docGrid w:linePitch="360"/>
        </w:sectPr>
      </w:pPr>
    </w:p>
    <w:p w14:paraId="163D5BD4" w14:textId="77777777" w:rsidR="00266261" w:rsidRDefault="00266261" w:rsidP="00094DF2"/>
    <w:p w14:paraId="4AF883E5" w14:textId="77777777" w:rsidR="00266261" w:rsidRDefault="00266261" w:rsidP="00094DF2"/>
    <w:p w14:paraId="3AE8C4A7" w14:textId="77777777" w:rsidR="00266261" w:rsidRDefault="00266261" w:rsidP="00094DF2"/>
    <w:p w14:paraId="0ECD1A0E" w14:textId="77777777" w:rsidR="00266261" w:rsidRDefault="00266261" w:rsidP="00094DF2"/>
    <w:p w14:paraId="6D6D4753" w14:textId="77777777" w:rsidR="00266261" w:rsidRDefault="00266261" w:rsidP="00094DF2"/>
    <w:p w14:paraId="14563CDB" w14:textId="77777777" w:rsidR="00266261" w:rsidRDefault="00266261" w:rsidP="00094DF2"/>
    <w:p w14:paraId="4B696138" w14:textId="77777777" w:rsidR="00266261" w:rsidRDefault="00266261" w:rsidP="00094DF2"/>
    <w:p w14:paraId="24C37C02" w14:textId="77777777" w:rsidR="00266261" w:rsidRDefault="00266261" w:rsidP="00094DF2"/>
    <w:p w14:paraId="7A792A52" w14:textId="77777777" w:rsidR="00266261" w:rsidRDefault="00266261" w:rsidP="00094DF2"/>
    <w:p w14:paraId="15598494" w14:textId="77777777" w:rsidR="00266261" w:rsidRDefault="00266261" w:rsidP="00094DF2"/>
    <w:p w14:paraId="263FCDC0" w14:textId="77777777" w:rsidR="00266261" w:rsidRDefault="00266261" w:rsidP="00094DF2"/>
    <w:p w14:paraId="78C50A20" w14:textId="77777777" w:rsidR="00266261" w:rsidRDefault="00266261" w:rsidP="00094DF2"/>
    <w:p w14:paraId="3A22637D" w14:textId="77777777" w:rsidR="00266261" w:rsidRDefault="00266261" w:rsidP="00094DF2"/>
    <w:p w14:paraId="544F819C" w14:textId="77777777" w:rsidR="00266261" w:rsidRDefault="00266261" w:rsidP="00094DF2"/>
    <w:p w14:paraId="092C174A" w14:textId="77777777" w:rsidR="00266261" w:rsidRDefault="00266261" w:rsidP="00094DF2"/>
    <w:p w14:paraId="7B862EA5" w14:textId="77777777" w:rsidR="00266261" w:rsidRDefault="00266261" w:rsidP="00094DF2"/>
    <w:p w14:paraId="65B87C0E" w14:textId="77777777" w:rsidR="00266261" w:rsidRDefault="00266261" w:rsidP="00094DF2"/>
    <w:p w14:paraId="717C18B3" w14:textId="77777777" w:rsidR="00266261" w:rsidRDefault="00266261" w:rsidP="00094DF2"/>
    <w:p w14:paraId="40CC6F48" w14:textId="77777777" w:rsidR="00266261" w:rsidRDefault="00266261" w:rsidP="00094DF2"/>
    <w:p w14:paraId="7DD5F87E" w14:textId="77777777" w:rsidR="00266261" w:rsidRDefault="00266261" w:rsidP="00094DF2"/>
    <w:p w14:paraId="14AAE3BA" w14:textId="77777777" w:rsidR="00266261" w:rsidRDefault="00266261" w:rsidP="00094DF2"/>
    <w:p w14:paraId="7AEF040C" w14:textId="77777777" w:rsidR="00266261" w:rsidRDefault="00266261" w:rsidP="00094DF2"/>
    <w:p w14:paraId="3E7B4A61" w14:textId="77777777" w:rsidR="00266261" w:rsidRDefault="00266261" w:rsidP="00094DF2"/>
    <w:p w14:paraId="1AE13532" w14:textId="77777777" w:rsidR="00266261" w:rsidRDefault="00266261" w:rsidP="00094DF2"/>
    <w:p w14:paraId="4CC27D5B" w14:textId="77777777" w:rsidR="00266261" w:rsidRDefault="00266261" w:rsidP="00094DF2"/>
    <w:p w14:paraId="5C4FDCC1" w14:textId="77777777" w:rsidR="00266261" w:rsidRPr="00266261" w:rsidRDefault="00266261" w:rsidP="00094DF2">
      <w:pPr>
        <w:rPr>
          <w:rFonts w:ascii="VAGRounded Lt" w:hAnsi="VAGRounded Lt"/>
          <w:sz w:val="24"/>
        </w:rPr>
      </w:pPr>
    </w:p>
    <w:p w14:paraId="7ED4CA00" w14:textId="77777777" w:rsidR="00266261" w:rsidRPr="00266261" w:rsidRDefault="00266261" w:rsidP="00266261">
      <w:pPr>
        <w:rPr>
          <w:rFonts w:ascii="VAGRounded Lt" w:hAnsi="VAGRounded Lt"/>
          <w:b/>
          <w:sz w:val="28"/>
          <w:szCs w:val="28"/>
        </w:rPr>
      </w:pPr>
      <w:r w:rsidRPr="00266261">
        <w:rPr>
          <w:rFonts w:ascii="VAGRounded Lt" w:hAnsi="VAGRounded Lt"/>
          <w:b/>
          <w:sz w:val="28"/>
          <w:szCs w:val="28"/>
          <w:lang w:val="en-US"/>
        </w:rPr>
        <w:lastRenderedPageBreak/>
        <w:t>Information for storytellers:</w:t>
      </w:r>
    </w:p>
    <w:p w14:paraId="445665CD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The Children’s Commissioner for Wales has launched her national ‘Ambitions for </w:t>
      </w:r>
      <w:proofErr w:type="spellStart"/>
      <w:r w:rsidRPr="00266261">
        <w:rPr>
          <w:rFonts w:ascii="VAGRounded Lt" w:hAnsi="VAGRounded Lt"/>
          <w:sz w:val="24"/>
          <w:lang w:val="en-US"/>
        </w:rPr>
        <w:t>Wales’</w:t>
      </w:r>
      <w:proofErr w:type="spellEnd"/>
      <w:r w:rsidRPr="00266261">
        <w:rPr>
          <w:rFonts w:ascii="VAGRounded Lt" w:hAnsi="VAGRounded Lt"/>
          <w:sz w:val="24"/>
          <w:lang w:val="en-US"/>
        </w:rPr>
        <w:t xml:space="preserve"> survey, which will allow her to hear about the things which are most important to children across Wales and use this information to set her priorities. </w:t>
      </w:r>
    </w:p>
    <w:p w14:paraId="418C306E" w14:textId="34A63CC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This adaptation contains a story for children aged 4-7. There will be moments during the story where they are asked to contribute their views or ideas. Please make a note of your child/children’s responses and return these to our office. </w:t>
      </w:r>
    </w:p>
    <w:p w14:paraId="3A2AC653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Teachers or group leaders can do this activity with their class or group. Or, you may be a parent or guardian who would like to do this activity with your child/children. </w:t>
      </w:r>
    </w:p>
    <w:p w14:paraId="16073A3E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Please also remember to fill in the monitoring form on the last page for your session. This will help us identify if any particular groups of children need extra support. </w:t>
      </w:r>
    </w:p>
    <w:p w14:paraId="2E521911" w14:textId="77777777" w:rsidR="00266261" w:rsidRDefault="00266261" w:rsidP="00266261">
      <w:pPr>
        <w:rPr>
          <w:rFonts w:ascii="VAGRounded Lt" w:hAnsi="VAGRounded Lt"/>
          <w:sz w:val="24"/>
          <w:lang w:val="en-US"/>
        </w:rPr>
      </w:pPr>
      <w:r w:rsidRPr="00266261">
        <w:rPr>
          <w:rFonts w:ascii="VAGRounded Lt" w:hAnsi="VAGRounded Lt"/>
          <w:sz w:val="24"/>
          <w:lang w:val="en-US"/>
        </w:rPr>
        <w:t xml:space="preserve">The story begins on the next page. </w:t>
      </w:r>
    </w:p>
    <w:p w14:paraId="1E987207" w14:textId="244142F9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We have </w:t>
      </w:r>
      <w:hyperlink r:id="rId21" w:history="1">
        <w:r w:rsidRPr="003D0B36">
          <w:rPr>
            <w:rStyle w:val="Hyperlink"/>
            <w:rFonts w:ascii="VAGRounded Lt" w:hAnsi="VAGRounded Lt"/>
            <w:sz w:val="24"/>
            <w:lang w:val="en-US"/>
          </w:rPr>
          <w:t xml:space="preserve">a </w:t>
        </w:r>
        <w:proofErr w:type="spellStart"/>
        <w:r w:rsidRPr="003D0B36">
          <w:rPr>
            <w:rStyle w:val="Hyperlink"/>
            <w:rFonts w:ascii="VAGRounded Lt" w:hAnsi="VAGRounded Lt"/>
            <w:sz w:val="24"/>
            <w:lang w:val="en-US"/>
          </w:rPr>
          <w:t>Powerpoint</w:t>
        </w:r>
        <w:proofErr w:type="spellEnd"/>
      </w:hyperlink>
      <w:r w:rsidR="003D0B36">
        <w:rPr>
          <w:rFonts w:ascii="VAGRounded Lt" w:hAnsi="VAGRounded Lt"/>
          <w:sz w:val="24"/>
          <w:lang w:val="en-US"/>
        </w:rPr>
        <w:t xml:space="preserve"> or </w:t>
      </w:r>
      <w:hyperlink r:id="rId22" w:history="1">
        <w:r w:rsidR="003D0B36" w:rsidRPr="003D0B36">
          <w:rPr>
            <w:rStyle w:val="Hyperlink"/>
            <w:rFonts w:ascii="VAGRounded Lt" w:hAnsi="VAGRounded Lt"/>
            <w:sz w:val="24"/>
            <w:lang w:val="en-US"/>
          </w:rPr>
          <w:t>a PDF file</w:t>
        </w:r>
      </w:hyperlink>
      <w:r w:rsidR="003D0B36">
        <w:rPr>
          <w:rFonts w:ascii="VAGRounded Lt" w:hAnsi="VAGRounded Lt"/>
          <w:sz w:val="24"/>
          <w:lang w:val="en-US"/>
        </w:rPr>
        <w:t xml:space="preserve"> </w:t>
      </w:r>
      <w:r w:rsidRPr="00266261">
        <w:rPr>
          <w:rFonts w:ascii="VAGRounded Lt" w:hAnsi="VAGRounded Lt"/>
          <w:sz w:val="24"/>
          <w:lang w:val="en-US"/>
        </w:rPr>
        <w:t>with pictures to illustrate the story.</w:t>
      </w:r>
    </w:p>
    <w:p w14:paraId="595B29A5" w14:textId="77777777" w:rsidR="00266261" w:rsidRDefault="00266261" w:rsidP="00094DF2">
      <w:pPr>
        <w:rPr>
          <w:b/>
        </w:rPr>
      </w:pPr>
    </w:p>
    <w:p w14:paraId="19597423" w14:textId="77777777" w:rsidR="00266261" w:rsidRDefault="00266261" w:rsidP="00094DF2">
      <w:pPr>
        <w:rPr>
          <w:b/>
        </w:rPr>
      </w:pPr>
    </w:p>
    <w:p w14:paraId="17C92A59" w14:textId="77777777" w:rsidR="00266261" w:rsidRDefault="00266261" w:rsidP="00094DF2">
      <w:pPr>
        <w:rPr>
          <w:b/>
        </w:rPr>
      </w:pPr>
    </w:p>
    <w:p w14:paraId="1B6A64B0" w14:textId="77777777" w:rsidR="00266261" w:rsidRDefault="00266261" w:rsidP="00094DF2">
      <w:pPr>
        <w:rPr>
          <w:b/>
        </w:rPr>
      </w:pPr>
    </w:p>
    <w:p w14:paraId="5BA56AEF" w14:textId="77777777" w:rsidR="00266261" w:rsidRDefault="00266261" w:rsidP="00094DF2">
      <w:pPr>
        <w:rPr>
          <w:b/>
        </w:rPr>
      </w:pPr>
    </w:p>
    <w:p w14:paraId="74043919" w14:textId="77777777" w:rsidR="00266261" w:rsidRDefault="00266261" w:rsidP="00094DF2">
      <w:pPr>
        <w:rPr>
          <w:b/>
        </w:rPr>
      </w:pPr>
    </w:p>
    <w:p w14:paraId="610F71F6" w14:textId="77777777" w:rsidR="00266261" w:rsidRDefault="00266261" w:rsidP="00094DF2">
      <w:pPr>
        <w:rPr>
          <w:b/>
        </w:rPr>
      </w:pPr>
    </w:p>
    <w:p w14:paraId="2893CA34" w14:textId="77777777" w:rsidR="00266261" w:rsidRDefault="00266261" w:rsidP="00094DF2">
      <w:pPr>
        <w:rPr>
          <w:b/>
        </w:rPr>
      </w:pPr>
    </w:p>
    <w:p w14:paraId="48C0EC94" w14:textId="77777777" w:rsidR="00266261" w:rsidRDefault="00266261" w:rsidP="00094DF2">
      <w:pPr>
        <w:rPr>
          <w:b/>
        </w:rPr>
      </w:pPr>
    </w:p>
    <w:p w14:paraId="2C40D2BE" w14:textId="77777777" w:rsidR="00266261" w:rsidRDefault="00266261" w:rsidP="00094DF2">
      <w:pPr>
        <w:rPr>
          <w:b/>
        </w:rPr>
      </w:pPr>
    </w:p>
    <w:p w14:paraId="4DE188DB" w14:textId="77777777" w:rsidR="00266261" w:rsidRDefault="00266261" w:rsidP="00094DF2">
      <w:pPr>
        <w:rPr>
          <w:b/>
        </w:rPr>
      </w:pPr>
    </w:p>
    <w:p w14:paraId="604C1E7C" w14:textId="77777777" w:rsidR="00266261" w:rsidRDefault="00266261" w:rsidP="00094DF2">
      <w:pPr>
        <w:rPr>
          <w:b/>
        </w:rPr>
      </w:pPr>
    </w:p>
    <w:p w14:paraId="633A6E96" w14:textId="77777777" w:rsidR="00266261" w:rsidRDefault="00266261" w:rsidP="00094DF2">
      <w:pPr>
        <w:rPr>
          <w:b/>
        </w:rPr>
      </w:pPr>
    </w:p>
    <w:p w14:paraId="53B14DC7" w14:textId="77777777" w:rsidR="00266261" w:rsidRDefault="00266261" w:rsidP="00094DF2">
      <w:pPr>
        <w:rPr>
          <w:b/>
        </w:rPr>
      </w:pPr>
    </w:p>
    <w:p w14:paraId="5401AA9A" w14:textId="77777777" w:rsidR="00266261" w:rsidRDefault="00266261" w:rsidP="00094DF2">
      <w:pPr>
        <w:rPr>
          <w:b/>
        </w:rPr>
      </w:pPr>
    </w:p>
    <w:p w14:paraId="5EFAB195" w14:textId="77777777" w:rsidR="00266261" w:rsidRDefault="00266261" w:rsidP="00094DF2">
      <w:pPr>
        <w:rPr>
          <w:b/>
        </w:rPr>
      </w:pPr>
    </w:p>
    <w:p w14:paraId="527B8096" w14:textId="77777777" w:rsidR="00266261" w:rsidRDefault="00266261" w:rsidP="00094DF2">
      <w:pPr>
        <w:rPr>
          <w:b/>
        </w:rPr>
      </w:pPr>
    </w:p>
    <w:p w14:paraId="6700E410" w14:textId="77777777" w:rsidR="00266261" w:rsidRDefault="00266261" w:rsidP="00094DF2">
      <w:pPr>
        <w:rPr>
          <w:b/>
        </w:rPr>
      </w:pPr>
    </w:p>
    <w:p w14:paraId="283A3765" w14:textId="77777777" w:rsidR="00266261" w:rsidRDefault="00266261" w:rsidP="00094DF2">
      <w:pPr>
        <w:rPr>
          <w:b/>
        </w:rPr>
      </w:pPr>
    </w:p>
    <w:p w14:paraId="5C6BE1A6" w14:textId="77777777" w:rsidR="00266261" w:rsidRDefault="00266261" w:rsidP="00094DF2">
      <w:pPr>
        <w:rPr>
          <w:rFonts w:ascii="VAGRounded Lt" w:hAnsi="VAGRounded Lt"/>
          <w:b/>
          <w:sz w:val="28"/>
        </w:rPr>
      </w:pPr>
      <w:r w:rsidRPr="00266261">
        <w:rPr>
          <w:rFonts w:ascii="VAGRounded Lt" w:hAnsi="VAGRounded Lt"/>
          <w:b/>
          <w:sz w:val="28"/>
        </w:rPr>
        <w:lastRenderedPageBreak/>
        <w:t>Story</w:t>
      </w:r>
    </w:p>
    <w:p w14:paraId="31BC93D8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</w:rPr>
        <w:t>This is Rocio.</w:t>
      </w:r>
      <w:r>
        <w:rPr>
          <w:rFonts w:ascii="VAGRounded Lt" w:hAnsi="VAGRounded Lt"/>
          <w:sz w:val="24"/>
        </w:rPr>
        <w:t xml:space="preserve"> </w:t>
      </w:r>
      <w:r w:rsidRPr="00266261">
        <w:rPr>
          <w:rFonts w:ascii="VAGRounded Lt" w:hAnsi="VAGRounded Lt"/>
          <w:sz w:val="24"/>
        </w:rPr>
        <w:t>Rocio is the Children’s Commissioner for Wales.</w:t>
      </w:r>
    </w:p>
    <w:p w14:paraId="2A808695" w14:textId="210A3995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</w:rPr>
        <w:t xml:space="preserve">Rocio’s job is to keep children </w:t>
      </w:r>
      <w:r w:rsidRPr="00C20445">
        <w:rPr>
          <w:rFonts w:ascii="VAGRounded Lt" w:hAnsi="VAGRounded Lt"/>
          <w:sz w:val="24"/>
          <w:u w:val="single"/>
        </w:rPr>
        <w:t>happy</w:t>
      </w:r>
      <w:r w:rsidRPr="00266261">
        <w:rPr>
          <w:rFonts w:ascii="VAGRounded Lt" w:hAnsi="VAGRounded Lt"/>
          <w:sz w:val="24"/>
        </w:rPr>
        <w:t xml:space="preserve">, </w:t>
      </w:r>
      <w:r w:rsidRPr="00C20445">
        <w:rPr>
          <w:rFonts w:ascii="VAGRounded Lt" w:hAnsi="VAGRounded Lt"/>
          <w:sz w:val="24"/>
          <w:u w:val="single"/>
        </w:rPr>
        <w:t>healthy</w:t>
      </w:r>
      <w:r w:rsidRPr="00266261">
        <w:rPr>
          <w:rFonts w:ascii="VAGRounded Lt" w:hAnsi="VAGRounded Lt"/>
          <w:sz w:val="24"/>
        </w:rPr>
        <w:t xml:space="preserve"> and </w:t>
      </w:r>
      <w:r w:rsidRPr="00C20445">
        <w:rPr>
          <w:rFonts w:ascii="VAGRounded Lt" w:hAnsi="VAGRounded Lt"/>
          <w:sz w:val="24"/>
          <w:u w:val="single"/>
        </w:rPr>
        <w:t>safe</w:t>
      </w:r>
      <w:r>
        <w:rPr>
          <w:rFonts w:ascii="VAGRounded Lt" w:hAnsi="VAGRounded Lt"/>
          <w:sz w:val="24"/>
        </w:rPr>
        <w:t>.</w:t>
      </w:r>
      <w:r w:rsidRPr="00266261">
        <w:rPr>
          <w:rFonts w:ascii="VAGRounded Lt" w:hAnsi="VAGRounded Lt"/>
          <w:sz w:val="24"/>
        </w:rPr>
        <w:t xml:space="preserve"> </w:t>
      </w:r>
      <w:r w:rsidRPr="00266261">
        <w:rPr>
          <w:rFonts w:ascii="VAGRounded Lt" w:hAnsi="VAGRounded Lt"/>
          <w:b/>
          <w:sz w:val="24"/>
        </w:rPr>
        <w:t xml:space="preserve">(story teller to choose actions for each of these </w:t>
      </w:r>
      <w:r w:rsidR="00C20445">
        <w:rPr>
          <w:rFonts w:ascii="VAGRounded Lt" w:hAnsi="VAGRounded Lt"/>
          <w:b/>
          <w:sz w:val="24"/>
        </w:rPr>
        <w:t xml:space="preserve">three </w:t>
      </w:r>
      <w:r w:rsidRPr="00266261">
        <w:rPr>
          <w:rFonts w:ascii="VAGRounded Lt" w:hAnsi="VAGRounded Lt"/>
          <w:b/>
          <w:sz w:val="24"/>
        </w:rPr>
        <w:t>words to repeat throughout the session)</w:t>
      </w:r>
    </w:p>
    <w:p w14:paraId="1FB7D60D" w14:textId="169BBA89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</w:rPr>
        <w:t xml:space="preserve">Rocio has written a story and would like your help </w:t>
      </w:r>
      <w:r w:rsidR="00C20445">
        <w:rPr>
          <w:rFonts w:ascii="VAGRounded Lt" w:hAnsi="VAGRounded Lt"/>
          <w:sz w:val="24"/>
        </w:rPr>
        <w:t>with some parts of the story</w:t>
      </w:r>
      <w:r w:rsidRPr="00266261">
        <w:rPr>
          <w:rFonts w:ascii="VAGRounded Lt" w:hAnsi="VAGRounded Lt"/>
          <w:sz w:val="24"/>
        </w:rPr>
        <w:t>. Do you think you can help her?</w:t>
      </w:r>
    </w:p>
    <w:p w14:paraId="6A9B74FB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This is the story of two children called _________ and __________ </w:t>
      </w:r>
      <w:r>
        <w:rPr>
          <w:rFonts w:ascii="VAGRounded Lt" w:hAnsi="VAGRounded Lt"/>
          <w:b/>
          <w:bCs/>
          <w:sz w:val="24"/>
          <w:lang w:val="en-US"/>
        </w:rPr>
        <w:t xml:space="preserve">(children </w:t>
      </w:r>
      <w:r w:rsidRPr="00266261">
        <w:rPr>
          <w:rFonts w:ascii="VAGRounded Lt" w:hAnsi="VAGRounded Lt"/>
          <w:b/>
          <w:bCs/>
          <w:sz w:val="24"/>
          <w:lang w:val="en-US"/>
        </w:rPr>
        <w:t>can choose two names)</w:t>
      </w:r>
    </w:p>
    <w:p w14:paraId="68E3AD3A" w14:textId="69003BA3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They went on an adventure all around </w:t>
      </w:r>
      <w:r w:rsidR="00C20445">
        <w:rPr>
          <w:rFonts w:ascii="VAGRounded Lt" w:hAnsi="VAGRounded Lt"/>
          <w:sz w:val="24"/>
          <w:lang w:val="en-US"/>
        </w:rPr>
        <w:t xml:space="preserve">Wales </w:t>
      </w:r>
      <w:r w:rsidRPr="00266261">
        <w:rPr>
          <w:rFonts w:ascii="VAGRounded Lt" w:hAnsi="VAGRounded Lt"/>
          <w:sz w:val="24"/>
          <w:lang w:val="en-US"/>
        </w:rPr>
        <w:t xml:space="preserve">to find out what things keep children happy, healthy and safe. </w:t>
      </w:r>
    </w:p>
    <w:p w14:paraId="0179876E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 They visited lots of children, like you, to find this out. </w:t>
      </w:r>
    </w:p>
    <w:p w14:paraId="2E4D3604" w14:textId="77777777" w:rsidR="00266261" w:rsidRDefault="00266261" w:rsidP="00266261">
      <w:pPr>
        <w:rPr>
          <w:rFonts w:ascii="VAGRounded Lt" w:hAnsi="VAGRounded Lt"/>
          <w:sz w:val="24"/>
          <w:lang w:val="en-US"/>
        </w:rPr>
      </w:pPr>
      <w:r w:rsidRPr="00266261">
        <w:rPr>
          <w:rFonts w:ascii="VAGRounded Lt" w:hAnsi="VAGRounded Lt"/>
          <w:sz w:val="24"/>
          <w:lang w:val="en-US"/>
        </w:rPr>
        <w:t>They will tell Rocio what the children said so that she can make sure all children in Wales are happy, healthy and safe.</w:t>
      </w:r>
    </w:p>
    <w:p w14:paraId="631E13FD" w14:textId="77777777" w:rsidR="00266261" w:rsidRDefault="00266261" w:rsidP="00266261">
      <w:pPr>
        <w:rPr>
          <w:rFonts w:ascii="VAGRounded Lt" w:hAnsi="VAGRounded Lt"/>
          <w:sz w:val="24"/>
          <w:lang w:val="en-US"/>
        </w:rPr>
      </w:pPr>
    </w:p>
    <w:p w14:paraId="13F1C2C4" w14:textId="77777777" w:rsidR="00266261" w:rsidRDefault="00266261" w:rsidP="00266261">
      <w:pPr>
        <w:rPr>
          <w:rFonts w:ascii="VAGRounded Lt" w:hAnsi="VAGRounded Lt"/>
          <w:sz w:val="24"/>
          <w:lang w:val="en-US"/>
        </w:rPr>
      </w:pPr>
    </w:p>
    <w:p w14:paraId="3CC99FF0" w14:textId="77777777" w:rsidR="00266261" w:rsidRPr="00266261" w:rsidRDefault="00266261" w:rsidP="00266261">
      <w:pPr>
        <w:rPr>
          <w:rFonts w:ascii="VAGRounded Lt" w:hAnsi="VAGRounded Lt"/>
          <w:b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______ and _______ came across two children sitting outside a house. They had big smiles on their faces. </w:t>
      </w:r>
      <w:r w:rsidRPr="00266261">
        <w:rPr>
          <w:rFonts w:ascii="VAGRounded Lt" w:hAnsi="VAGRounded Lt"/>
          <w:bCs/>
          <w:sz w:val="24"/>
          <w:lang w:val="en-US"/>
        </w:rPr>
        <w:t>They looked happy. Show me your happy faces</w:t>
      </w:r>
      <w:r>
        <w:rPr>
          <w:rFonts w:ascii="VAGRounded Lt" w:hAnsi="VAGRounded Lt"/>
          <w:bCs/>
          <w:sz w:val="24"/>
          <w:lang w:val="en-US"/>
        </w:rPr>
        <w:t>.</w:t>
      </w:r>
      <w:r w:rsidRPr="00266261">
        <w:rPr>
          <w:rFonts w:ascii="VAGRounded Lt" w:hAnsi="VAGRounded Lt"/>
          <w:bCs/>
          <w:sz w:val="24"/>
          <w:lang w:val="en-US"/>
        </w:rPr>
        <w:t xml:space="preserve"> </w:t>
      </w:r>
      <w:r w:rsidRPr="00266261">
        <w:rPr>
          <w:rFonts w:ascii="VAGRounded Lt" w:hAnsi="VAGRounded Lt"/>
          <w:b/>
          <w:bCs/>
          <w:sz w:val="24"/>
          <w:lang w:val="en-US"/>
        </w:rPr>
        <w:t>(</w:t>
      </w:r>
      <w:proofErr w:type="gramStart"/>
      <w:r w:rsidRPr="00266261">
        <w:rPr>
          <w:rFonts w:ascii="VAGRounded Lt" w:hAnsi="VAGRounded Lt"/>
          <w:b/>
          <w:bCs/>
          <w:sz w:val="24"/>
          <w:lang w:val="en-US"/>
        </w:rPr>
        <w:t>this</w:t>
      </w:r>
      <w:proofErr w:type="gramEnd"/>
      <w:r w:rsidRPr="00266261">
        <w:rPr>
          <w:rFonts w:ascii="VAGRounded Lt" w:hAnsi="VAGRounded Lt"/>
          <w:b/>
          <w:bCs/>
          <w:sz w:val="24"/>
          <w:lang w:val="en-US"/>
        </w:rPr>
        <w:t xml:space="preserve"> will help children </w:t>
      </w:r>
      <w:proofErr w:type="spellStart"/>
      <w:r w:rsidRPr="00266261">
        <w:rPr>
          <w:rFonts w:ascii="VAGRounded Lt" w:hAnsi="VAGRounded Lt"/>
          <w:b/>
          <w:bCs/>
          <w:sz w:val="24"/>
          <w:lang w:val="en-US"/>
        </w:rPr>
        <w:t>recognise</w:t>
      </w:r>
      <w:proofErr w:type="spellEnd"/>
      <w:r w:rsidRPr="00266261">
        <w:rPr>
          <w:rFonts w:ascii="VAGRounded Lt" w:hAnsi="VAGRounded Lt"/>
          <w:b/>
          <w:bCs/>
          <w:sz w:val="24"/>
          <w:lang w:val="en-US"/>
        </w:rPr>
        <w:t xml:space="preserve"> the emotion by mirroring the story teller)</w:t>
      </w:r>
    </w:p>
    <w:p w14:paraId="1E097FA6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>“What are the things that make you feel happy?” asked ___________ and ______________.</w:t>
      </w:r>
    </w:p>
    <w:p w14:paraId="6D72C564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>They said “Playing makes me feel happy”</w:t>
      </w:r>
    </w:p>
    <w:p w14:paraId="670B6F1C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>Does playing make you feel happy?</w:t>
      </w:r>
    </w:p>
    <w:p w14:paraId="3CB260A9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  <w:r w:rsidRPr="00266261">
        <w:rPr>
          <w:rFonts w:ascii="VAGRounded Lt" w:hAnsi="VAGRounded Lt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0BDC2E5" wp14:editId="6AEAAC72">
                <wp:simplePos x="0" y="0"/>
                <wp:positionH relativeFrom="margin">
                  <wp:align>right</wp:align>
                </wp:positionH>
                <wp:positionV relativeFrom="paragraph">
                  <wp:posOffset>334645</wp:posOffset>
                </wp:positionV>
                <wp:extent cx="6667500" cy="17068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36F33" w14:textId="77777777" w:rsidR="003C6712" w:rsidRDefault="003C67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DC2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73.8pt;margin-top:26.35pt;width:525pt;height:134.4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">
                <v:textbox>
                  <w:txbxContent>
                    <w:p w14:paraId="56E36F33" w14:textId="77777777" w:rsidR="003C6712" w:rsidRDefault="003C6712"/>
                  </w:txbxContent>
                </v:textbox>
                <w10:wrap type="square" anchorx="margin"/>
              </v:shape>
            </w:pict>
          </mc:Fallback>
        </mc:AlternateContent>
      </w:r>
      <w:r w:rsidRPr="00266261">
        <w:rPr>
          <w:rFonts w:ascii="VAGRounded Lt" w:hAnsi="VAGRounded Lt"/>
          <w:sz w:val="24"/>
          <w:lang w:val="en-US"/>
        </w:rPr>
        <w:t xml:space="preserve">What else makes you feel happy? </w:t>
      </w:r>
      <w:r w:rsidRPr="00266261">
        <w:rPr>
          <w:rFonts w:ascii="VAGRounded Lt" w:hAnsi="VAGRounded Lt"/>
          <w:b/>
          <w:bCs/>
          <w:sz w:val="24"/>
          <w:lang w:val="en-US"/>
        </w:rPr>
        <w:t>(story teller to record children’s answers</w:t>
      </w:r>
      <w:r>
        <w:rPr>
          <w:rFonts w:ascii="VAGRounded Lt" w:hAnsi="VAGRounded Lt"/>
          <w:b/>
          <w:bCs/>
          <w:sz w:val="24"/>
          <w:lang w:val="en-US"/>
        </w:rPr>
        <w:t xml:space="preserve"> below</w:t>
      </w:r>
      <w:r w:rsidRPr="00266261">
        <w:rPr>
          <w:rFonts w:ascii="VAGRounded Lt" w:hAnsi="VAGRounded Lt"/>
          <w:b/>
          <w:bCs/>
          <w:sz w:val="24"/>
          <w:lang w:val="en-US"/>
        </w:rPr>
        <w:t>)</w:t>
      </w:r>
    </w:p>
    <w:p w14:paraId="223304EB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1A5076D4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1BEB531F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2DE09744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1C17DEBA" w14:textId="64D0CBBF" w:rsidR="00266261" w:rsidRPr="00266261" w:rsidRDefault="00C20445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  <w:lang w:val="en-US"/>
        </w:rPr>
        <w:t xml:space="preserve">Next on their adventure, </w:t>
      </w:r>
      <w:r w:rsidR="00266261" w:rsidRPr="00266261">
        <w:rPr>
          <w:rFonts w:ascii="VAGRounded Lt" w:hAnsi="VAGRounded Lt"/>
          <w:sz w:val="24"/>
          <w:lang w:val="en-US"/>
        </w:rPr>
        <w:t>_______ and ________</w:t>
      </w:r>
      <w:r>
        <w:rPr>
          <w:rFonts w:ascii="VAGRounded Lt" w:hAnsi="VAGRounded Lt"/>
          <w:sz w:val="24"/>
          <w:lang w:val="en-US"/>
        </w:rPr>
        <w:t xml:space="preserve"> visited a beautiful park where they saw two friends having a picnic</w:t>
      </w:r>
      <w:r w:rsidR="00266261" w:rsidRPr="00266261">
        <w:rPr>
          <w:rFonts w:ascii="VAGRounded Lt" w:hAnsi="VAGRounded Lt"/>
          <w:sz w:val="24"/>
          <w:lang w:val="en-US"/>
        </w:rPr>
        <w:t>.</w:t>
      </w:r>
    </w:p>
    <w:p w14:paraId="5AC842EF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lastRenderedPageBreak/>
        <w:t>“What are you eating?” asked _____________ and ______________.</w:t>
      </w:r>
    </w:p>
    <w:p w14:paraId="4FBCC1F6" w14:textId="341C85F9" w:rsidR="00266261" w:rsidRPr="00266261" w:rsidRDefault="00266261" w:rsidP="00266261">
      <w:pPr>
        <w:rPr>
          <w:rFonts w:ascii="VAGRounded Lt" w:hAnsi="VAGRounded Lt"/>
          <w:b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“We are eating fruits and vegetables to keep us healthy” the friends said </w:t>
      </w:r>
      <w:r w:rsidRPr="00266261">
        <w:rPr>
          <w:rFonts w:ascii="VAGRounded Lt" w:hAnsi="VAGRounded Lt"/>
          <w:b/>
          <w:bCs/>
          <w:sz w:val="24"/>
          <w:lang w:val="en-US"/>
        </w:rPr>
        <w:t xml:space="preserve">(story teller to encourage children to do </w:t>
      </w:r>
      <w:r w:rsidR="00C20445">
        <w:rPr>
          <w:rFonts w:ascii="VAGRounded Lt" w:hAnsi="VAGRounded Lt"/>
          <w:b/>
          <w:bCs/>
          <w:sz w:val="24"/>
          <w:lang w:val="en-US"/>
        </w:rPr>
        <w:t>the</w:t>
      </w:r>
      <w:r w:rsidRPr="00266261">
        <w:rPr>
          <w:rFonts w:ascii="VAGRounded Lt" w:hAnsi="VAGRounded Lt"/>
          <w:b/>
          <w:bCs/>
          <w:sz w:val="24"/>
          <w:lang w:val="en-US"/>
        </w:rPr>
        <w:t xml:space="preserve"> action for healthy)</w:t>
      </w:r>
    </w:p>
    <w:p w14:paraId="1769CCDE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>Do you think eating healthy food is important?</w:t>
      </w:r>
    </w:p>
    <w:p w14:paraId="50E51399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  <w:r w:rsidRPr="00266261">
        <w:rPr>
          <w:rFonts w:ascii="VAGRounded Lt" w:hAnsi="VAGRounded Lt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7E688C6" wp14:editId="7219FB67">
                <wp:simplePos x="0" y="0"/>
                <wp:positionH relativeFrom="margin">
                  <wp:align>left</wp:align>
                </wp:positionH>
                <wp:positionV relativeFrom="paragraph">
                  <wp:posOffset>585470</wp:posOffset>
                </wp:positionV>
                <wp:extent cx="6667500" cy="1706880"/>
                <wp:effectExtent l="0" t="0" r="1905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23C81" w14:textId="77777777" w:rsidR="003C6712" w:rsidRDefault="003C6712" w:rsidP="002662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88C6" id="_x0000_s1028" type="#_x0000_t202" style="position:absolute;margin-left:0;margin-top:46.1pt;width:525pt;height:134.4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">
                <v:textbox>
                  <w:txbxContent>
                    <w:p w14:paraId="70E23C81" w14:textId="77777777" w:rsidR="003C6712" w:rsidRDefault="003C6712" w:rsidP="00266261"/>
                  </w:txbxContent>
                </v:textbox>
                <w10:wrap type="square" anchorx="margin"/>
              </v:shape>
            </w:pict>
          </mc:Fallback>
        </mc:AlternateContent>
      </w:r>
      <w:r w:rsidRPr="00266261">
        <w:rPr>
          <w:rFonts w:ascii="VAGRounded Lt" w:hAnsi="VAGRounded Lt"/>
          <w:sz w:val="24"/>
          <w:lang w:val="en-US"/>
        </w:rPr>
        <w:t xml:space="preserve">What other things do children do to have a healthy body and healthy mind? </w:t>
      </w:r>
      <w:r w:rsidRPr="00266261">
        <w:rPr>
          <w:rFonts w:ascii="VAGRounded Lt" w:hAnsi="VAGRounded Lt"/>
          <w:b/>
          <w:bCs/>
          <w:sz w:val="24"/>
          <w:lang w:val="en-US"/>
        </w:rPr>
        <w:t>(story teller to record children’s answers</w:t>
      </w:r>
      <w:r>
        <w:rPr>
          <w:rFonts w:ascii="VAGRounded Lt" w:hAnsi="VAGRounded Lt"/>
          <w:b/>
          <w:bCs/>
          <w:sz w:val="24"/>
          <w:lang w:val="en-US"/>
        </w:rPr>
        <w:t xml:space="preserve"> below</w:t>
      </w:r>
      <w:r w:rsidRPr="00266261">
        <w:rPr>
          <w:rFonts w:ascii="VAGRounded Lt" w:hAnsi="VAGRounded Lt"/>
          <w:b/>
          <w:bCs/>
          <w:sz w:val="24"/>
          <w:lang w:val="en-US"/>
        </w:rPr>
        <w:t>)</w:t>
      </w:r>
    </w:p>
    <w:p w14:paraId="7F2DC233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</w:p>
    <w:p w14:paraId="198014C4" w14:textId="4A22D005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>____________ and ____________ carried on with their adventure. All of a sudden, they saw two children carrying a</w:t>
      </w:r>
      <w:r w:rsidR="00C20445">
        <w:rPr>
          <w:rFonts w:ascii="VAGRounded Lt" w:hAnsi="VAGRounded Lt"/>
          <w:sz w:val="24"/>
          <w:lang w:val="en-US"/>
        </w:rPr>
        <w:t>n enormous</w:t>
      </w:r>
      <w:r w:rsidRPr="00266261">
        <w:rPr>
          <w:rFonts w:ascii="VAGRounded Lt" w:hAnsi="VAGRounded Lt"/>
          <w:sz w:val="24"/>
          <w:lang w:val="en-US"/>
        </w:rPr>
        <w:t xml:space="preserve"> rainbow umbrella. </w:t>
      </w:r>
    </w:p>
    <w:p w14:paraId="61A96EF4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>“Why are you carrying an umbrella?” asked __________ and ___________</w:t>
      </w:r>
    </w:p>
    <w:p w14:paraId="3C1278FB" w14:textId="1474B7F5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“It is keeping us safe from the rain.” </w:t>
      </w:r>
      <w:r w:rsidRPr="00266261">
        <w:rPr>
          <w:rFonts w:ascii="VAGRounded Lt" w:hAnsi="VAGRounded Lt"/>
          <w:b/>
          <w:bCs/>
          <w:sz w:val="24"/>
          <w:lang w:val="en-US"/>
        </w:rPr>
        <w:t xml:space="preserve">(story teller to encourage children to do </w:t>
      </w:r>
      <w:r w:rsidR="00C20445">
        <w:rPr>
          <w:rFonts w:ascii="VAGRounded Lt" w:hAnsi="VAGRounded Lt"/>
          <w:b/>
          <w:bCs/>
          <w:sz w:val="24"/>
          <w:lang w:val="en-US"/>
        </w:rPr>
        <w:t>the</w:t>
      </w:r>
      <w:r w:rsidRPr="00266261">
        <w:rPr>
          <w:rFonts w:ascii="VAGRounded Lt" w:hAnsi="VAGRounded Lt"/>
          <w:b/>
          <w:bCs/>
          <w:sz w:val="24"/>
          <w:lang w:val="en-US"/>
        </w:rPr>
        <w:t xml:space="preserve"> action for feeling safe)</w:t>
      </w:r>
    </w:p>
    <w:p w14:paraId="2BB81611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>Does an umbrella keep you safe from everything?</w:t>
      </w:r>
    </w:p>
    <w:p w14:paraId="50335EB2" w14:textId="7A2C48FD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  <w:proofErr w:type="gramStart"/>
      <w:r w:rsidRPr="00266261">
        <w:rPr>
          <w:rFonts w:ascii="VAGRounded Lt" w:hAnsi="VAGRounded Lt"/>
          <w:sz w:val="24"/>
          <w:lang w:val="en-US"/>
        </w:rPr>
        <w:t>So</w:t>
      </w:r>
      <w:proofErr w:type="gramEnd"/>
      <w:r w:rsidRPr="00266261">
        <w:rPr>
          <w:rFonts w:ascii="VAGRounded Lt" w:hAnsi="VAGRounded Lt"/>
          <w:sz w:val="24"/>
          <w:lang w:val="en-US"/>
        </w:rPr>
        <w:t xml:space="preserve"> what other things keep you safe?</w:t>
      </w:r>
      <w:r w:rsidR="00A02585">
        <w:rPr>
          <w:rFonts w:ascii="VAGRounded Lt" w:hAnsi="VAGRounded Lt"/>
          <w:sz w:val="24"/>
          <w:lang w:val="en-US"/>
        </w:rPr>
        <w:t xml:space="preserve"> Who keeps you safe? </w:t>
      </w:r>
      <w:r w:rsidR="00C20445" w:rsidRPr="00C20445">
        <w:rPr>
          <w:rFonts w:ascii="VAGRounded Lt" w:hAnsi="VAGRounded Lt"/>
          <w:b/>
          <w:sz w:val="24"/>
          <w:lang w:val="en-US"/>
        </w:rPr>
        <w:t>(</w:t>
      </w:r>
      <w:r w:rsidR="00A02585" w:rsidRPr="00C20445">
        <w:rPr>
          <w:rFonts w:ascii="VAGRounded Lt" w:hAnsi="VAGRounded Lt"/>
          <w:b/>
          <w:sz w:val="24"/>
          <w:lang w:val="en-US"/>
        </w:rPr>
        <w:t>You could encourage children to think about who keeps them safe at home, in your setting</w:t>
      </w:r>
      <w:r w:rsidR="00C20445">
        <w:rPr>
          <w:rFonts w:ascii="VAGRounded Lt" w:hAnsi="VAGRounded Lt"/>
          <w:b/>
          <w:sz w:val="24"/>
          <w:lang w:val="en-US"/>
        </w:rPr>
        <w:t xml:space="preserve"> and</w:t>
      </w:r>
      <w:r w:rsidR="00A02585" w:rsidRPr="00C20445">
        <w:rPr>
          <w:rFonts w:ascii="VAGRounded Lt" w:hAnsi="VAGRounded Lt"/>
          <w:b/>
          <w:sz w:val="24"/>
          <w:lang w:val="en-US"/>
        </w:rPr>
        <w:t xml:space="preserve"> in the community</w:t>
      </w:r>
      <w:r w:rsidR="00C20445">
        <w:rPr>
          <w:rFonts w:ascii="VAGRounded Lt" w:hAnsi="VAGRounded Lt"/>
          <w:b/>
          <w:sz w:val="24"/>
          <w:lang w:val="en-US"/>
        </w:rPr>
        <w:t>. R</w:t>
      </w:r>
      <w:r w:rsidRPr="00266261">
        <w:rPr>
          <w:rFonts w:ascii="VAGRounded Lt" w:hAnsi="VAGRounded Lt"/>
          <w:b/>
          <w:bCs/>
          <w:sz w:val="24"/>
          <w:lang w:val="en-US"/>
        </w:rPr>
        <w:t>ecord children’s answers</w:t>
      </w:r>
      <w:r>
        <w:rPr>
          <w:rFonts w:ascii="VAGRounded Lt" w:hAnsi="VAGRounded Lt"/>
          <w:b/>
          <w:bCs/>
          <w:sz w:val="24"/>
          <w:lang w:val="en-US"/>
        </w:rPr>
        <w:t xml:space="preserve"> below</w:t>
      </w:r>
      <w:r w:rsidRPr="00266261">
        <w:rPr>
          <w:rFonts w:ascii="VAGRounded Lt" w:hAnsi="VAGRounded Lt"/>
          <w:b/>
          <w:bCs/>
          <w:sz w:val="24"/>
          <w:lang w:val="en-US"/>
        </w:rPr>
        <w:t>)</w:t>
      </w:r>
    </w:p>
    <w:p w14:paraId="5DC4A84E" w14:textId="77777777" w:rsidR="00266261" w:rsidRDefault="00266261" w:rsidP="00266261">
      <w:pPr>
        <w:rPr>
          <w:rFonts w:ascii="VAGRounded Lt" w:hAnsi="VAGRounded Lt"/>
          <w:b/>
          <w:bCs/>
          <w:sz w:val="24"/>
          <w:lang w:val="en-US"/>
        </w:rPr>
      </w:pPr>
      <w:r w:rsidRPr="00266261">
        <w:rPr>
          <w:rFonts w:ascii="VAGRounded Lt" w:hAnsi="VAGRounded Lt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895CFF0" wp14:editId="6656E9F3">
                <wp:simplePos x="0" y="0"/>
                <wp:positionH relativeFrom="margin">
                  <wp:posOffset>0</wp:posOffset>
                </wp:positionH>
                <wp:positionV relativeFrom="paragraph">
                  <wp:posOffset>373380</wp:posOffset>
                </wp:positionV>
                <wp:extent cx="6667500" cy="1706880"/>
                <wp:effectExtent l="0" t="0" r="19050" b="2667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E6860" w14:textId="77777777" w:rsidR="003C6712" w:rsidRDefault="003C6712" w:rsidP="002662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5CFF0" id="Text Box 4" o:spid="_x0000_s1029" type="#_x0000_t202" style="position:absolute;margin-left:0;margin-top:29.4pt;width:525pt;height:134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DtJwIAAEw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">
                <v:textbox>
                  <w:txbxContent>
                    <w:p w14:paraId="2D2E6860" w14:textId="77777777" w:rsidR="003C6712" w:rsidRDefault="003C6712" w:rsidP="00266261"/>
                  </w:txbxContent>
                </v:textbox>
                <w10:wrap type="square" anchorx="margin"/>
              </v:shape>
            </w:pict>
          </mc:Fallback>
        </mc:AlternateContent>
      </w:r>
    </w:p>
    <w:p w14:paraId="5C79A9C7" w14:textId="77777777" w:rsidR="00266261" w:rsidRPr="00266261" w:rsidRDefault="00266261" w:rsidP="00266261">
      <w:pPr>
        <w:rPr>
          <w:rFonts w:ascii="VAGRounded Lt" w:hAnsi="VAGRounded Lt"/>
          <w:b/>
          <w:sz w:val="24"/>
        </w:rPr>
      </w:pPr>
    </w:p>
    <w:p w14:paraId="42731148" w14:textId="77777777" w:rsidR="00266261" w:rsidRDefault="00266261" w:rsidP="00266261">
      <w:pPr>
        <w:rPr>
          <w:rFonts w:ascii="VAGRounded Lt" w:hAnsi="VAGRounded Lt"/>
          <w:sz w:val="24"/>
          <w:lang w:val="en-US"/>
        </w:rPr>
      </w:pPr>
    </w:p>
    <w:p w14:paraId="44BDEE5A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>__________ and ____________ travelled all the way back to tell Rocio what they found out.</w:t>
      </w:r>
    </w:p>
    <w:p w14:paraId="456DC1AB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Rocio learned a lot about ………. and ………… and …………. </w:t>
      </w:r>
      <w:r w:rsidRPr="00266261">
        <w:rPr>
          <w:rFonts w:ascii="VAGRounded Lt" w:hAnsi="VAGRounded Lt"/>
          <w:b/>
          <w:bCs/>
          <w:sz w:val="24"/>
          <w:lang w:val="en-US"/>
        </w:rPr>
        <w:t>(</w:t>
      </w:r>
      <w:proofErr w:type="gramStart"/>
      <w:r w:rsidRPr="00266261">
        <w:rPr>
          <w:rFonts w:ascii="VAGRounded Lt" w:hAnsi="VAGRounded Lt"/>
          <w:b/>
          <w:bCs/>
          <w:sz w:val="24"/>
          <w:lang w:val="en-US"/>
        </w:rPr>
        <w:t>add</w:t>
      </w:r>
      <w:proofErr w:type="gramEnd"/>
      <w:r w:rsidRPr="00266261">
        <w:rPr>
          <w:rFonts w:ascii="VAGRounded Lt" w:hAnsi="VAGRounded Lt"/>
          <w:b/>
          <w:bCs/>
          <w:sz w:val="24"/>
          <w:lang w:val="en-US"/>
        </w:rPr>
        <w:t xml:space="preserve"> in some of the things children said here)</w:t>
      </w:r>
      <w:r w:rsidRPr="00266261">
        <w:rPr>
          <w:rFonts w:ascii="VAGRounded Lt" w:hAnsi="VAGRounded Lt"/>
          <w:bCs/>
          <w:sz w:val="24"/>
          <w:lang w:val="en-US"/>
        </w:rPr>
        <w:t>.</w:t>
      </w:r>
    </w:p>
    <w:p w14:paraId="1EABA832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lastRenderedPageBreak/>
        <w:t>But Rocio had one more question.</w:t>
      </w:r>
    </w:p>
    <w:p w14:paraId="1BCED4E1" w14:textId="248CB97E" w:rsidR="00266261" w:rsidRDefault="00C20445" w:rsidP="00266261">
      <w:pPr>
        <w:rPr>
          <w:rFonts w:ascii="VAGRounded Lt" w:hAnsi="VAGRounded Lt"/>
          <w:b/>
          <w:bCs/>
          <w:sz w:val="24"/>
          <w:lang w:val="en-US"/>
        </w:rPr>
      </w:pPr>
      <w:r w:rsidRPr="00266261">
        <w:rPr>
          <w:rFonts w:ascii="VAGRounded Lt" w:hAnsi="VAGRounded Lt"/>
          <w:b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9CE98B3" wp14:editId="3F4EE622">
                <wp:simplePos x="0" y="0"/>
                <wp:positionH relativeFrom="margin">
                  <wp:align>left</wp:align>
                </wp:positionH>
                <wp:positionV relativeFrom="paragraph">
                  <wp:posOffset>631825</wp:posOffset>
                </wp:positionV>
                <wp:extent cx="6667500" cy="1706880"/>
                <wp:effectExtent l="0" t="0" r="19050" b="266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3FDBC" w14:textId="77777777" w:rsidR="003C6712" w:rsidRDefault="003C6712" w:rsidP="002662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98B3" id="Text Box 5" o:spid="_x0000_s1030" type="#_x0000_t202" style="position:absolute;margin-left:0;margin-top:49.75pt;width:525pt;height:134.4pt;z-index:2516582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">
                <v:textbox>
                  <w:txbxContent>
                    <w:p w14:paraId="4F63FDBC" w14:textId="77777777" w:rsidR="003C6712" w:rsidRDefault="003C6712" w:rsidP="0026626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AGRounded Lt" w:hAnsi="VAGRounded Lt"/>
          <w:sz w:val="24"/>
          <w:lang w:val="en-US"/>
        </w:rPr>
        <w:t xml:space="preserve">If you were in charge of Wales, what would you do to make sure all children were happy, healthy and safe? </w:t>
      </w:r>
      <w:r w:rsidR="00266261" w:rsidRPr="00266261">
        <w:rPr>
          <w:rFonts w:ascii="VAGRounded Lt" w:hAnsi="VAGRounded Lt"/>
          <w:sz w:val="24"/>
          <w:lang w:val="en-US"/>
        </w:rPr>
        <w:t xml:space="preserve">What else do they need? </w:t>
      </w:r>
      <w:r w:rsidR="00266261" w:rsidRPr="00266261">
        <w:rPr>
          <w:rFonts w:ascii="VAGRounded Lt" w:hAnsi="VAGRounded Lt"/>
          <w:b/>
          <w:bCs/>
          <w:sz w:val="24"/>
          <w:lang w:val="en-US"/>
        </w:rPr>
        <w:t>(story teller to record children’s answers below)</w:t>
      </w:r>
    </w:p>
    <w:p w14:paraId="68C96D0A" w14:textId="7B54D63F" w:rsidR="00266261" w:rsidRDefault="00266261" w:rsidP="00266261">
      <w:pPr>
        <w:rPr>
          <w:rFonts w:ascii="VAGRounded Lt" w:hAnsi="VAGRounded Lt"/>
          <w:sz w:val="24"/>
          <w:lang w:val="en-US"/>
        </w:rPr>
      </w:pPr>
    </w:p>
    <w:p w14:paraId="12690668" w14:textId="64FCF60F" w:rsidR="00266261" w:rsidRPr="00266261" w:rsidRDefault="00266261" w:rsidP="00266261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  <w:lang w:val="en-US"/>
        </w:rPr>
        <w:t xml:space="preserve">Rocio </w:t>
      </w:r>
      <w:r w:rsidR="00C20445">
        <w:rPr>
          <w:rFonts w:ascii="VAGRounded Lt" w:hAnsi="VAGRounded Lt"/>
          <w:sz w:val="24"/>
          <w:lang w:val="en-US"/>
        </w:rPr>
        <w:t>will listen</w:t>
      </w:r>
      <w:r w:rsidRPr="00266261">
        <w:rPr>
          <w:rFonts w:ascii="VAGRounded Lt" w:hAnsi="VAGRounded Lt"/>
          <w:sz w:val="24"/>
          <w:lang w:val="en-US"/>
        </w:rPr>
        <w:t xml:space="preserve"> to what you say and will use this to make Wales a better place for children. </w:t>
      </w:r>
    </w:p>
    <w:p w14:paraId="62277B3A" w14:textId="77777777" w:rsidR="00266261" w:rsidRDefault="00266261" w:rsidP="00266261">
      <w:pPr>
        <w:rPr>
          <w:rFonts w:ascii="VAGRounded Lt" w:hAnsi="VAGRounded Lt"/>
          <w:bCs/>
          <w:sz w:val="24"/>
          <w:lang w:val="en-US"/>
        </w:rPr>
      </w:pPr>
      <w:r w:rsidRPr="00266261">
        <w:rPr>
          <w:rFonts w:ascii="VAGRounded Lt" w:hAnsi="VAGRounded Lt"/>
          <w:bCs/>
          <w:sz w:val="24"/>
          <w:lang w:val="en-US"/>
        </w:rPr>
        <w:t xml:space="preserve">If you want to learn more about Rocio, you can watch </w:t>
      </w:r>
      <w:hyperlink r:id="rId23" w:history="1">
        <w:r w:rsidRPr="00266261">
          <w:rPr>
            <w:rStyle w:val="Hyperlink"/>
            <w:rFonts w:ascii="VAGRounded Lt" w:hAnsi="VAGRounded Lt"/>
            <w:bCs/>
            <w:sz w:val="24"/>
            <w:lang w:val="en-US"/>
          </w:rPr>
          <w:t>this video</w:t>
        </w:r>
      </w:hyperlink>
      <w:r w:rsidRPr="00266261">
        <w:rPr>
          <w:rFonts w:ascii="VAGRounded Lt" w:hAnsi="VAGRounded Lt"/>
          <w:bCs/>
          <w:sz w:val="24"/>
          <w:lang w:val="en-US"/>
        </w:rPr>
        <w:t xml:space="preserve"> about her, if you feel that it is right for your children.</w:t>
      </w:r>
    </w:p>
    <w:p w14:paraId="1FAF49CC" w14:textId="77777777" w:rsidR="00266261" w:rsidRPr="00266261" w:rsidRDefault="00266261" w:rsidP="00266261">
      <w:pPr>
        <w:rPr>
          <w:rFonts w:ascii="VAGRounded Lt" w:hAnsi="VAGRounded Lt"/>
          <w:sz w:val="24"/>
        </w:rPr>
      </w:pPr>
      <w:r>
        <w:rPr>
          <w:rFonts w:ascii="VAGRounded Lt" w:hAnsi="VAGRounded Lt"/>
          <w:bCs/>
          <w:sz w:val="24"/>
          <w:lang w:val="en-US"/>
        </w:rPr>
        <w:t xml:space="preserve">The End. </w:t>
      </w:r>
    </w:p>
    <w:p w14:paraId="22AED5E7" w14:textId="77777777" w:rsidR="00266261" w:rsidRPr="00266261" w:rsidRDefault="00266261" w:rsidP="00266261">
      <w:pPr>
        <w:rPr>
          <w:rFonts w:ascii="VAGRounded Lt" w:hAnsi="VAGRounded Lt"/>
          <w:b/>
          <w:sz w:val="28"/>
        </w:rPr>
      </w:pPr>
    </w:p>
    <w:p w14:paraId="2850BAA3" w14:textId="77777777" w:rsidR="00266261" w:rsidRDefault="00266261" w:rsidP="00094DF2"/>
    <w:p w14:paraId="3C14D023" w14:textId="77777777" w:rsidR="00266261" w:rsidRDefault="00266261" w:rsidP="00094DF2"/>
    <w:p w14:paraId="0581AF27" w14:textId="77777777" w:rsidR="00266261" w:rsidRDefault="00266261" w:rsidP="00094DF2"/>
    <w:p w14:paraId="5B2915E0" w14:textId="77777777" w:rsidR="00266261" w:rsidRDefault="00266261" w:rsidP="00094DF2"/>
    <w:p w14:paraId="523920BE" w14:textId="77777777" w:rsidR="00266261" w:rsidRDefault="00266261" w:rsidP="00094DF2"/>
    <w:p w14:paraId="74AA0837" w14:textId="77777777" w:rsidR="00266261" w:rsidRDefault="00266261" w:rsidP="00094DF2"/>
    <w:p w14:paraId="3A0A151A" w14:textId="77777777" w:rsidR="00266261" w:rsidRDefault="00266261" w:rsidP="00094DF2"/>
    <w:p w14:paraId="2FD8484F" w14:textId="77777777" w:rsidR="00266261" w:rsidRDefault="00266261" w:rsidP="00094DF2"/>
    <w:p w14:paraId="175ACB94" w14:textId="77777777" w:rsidR="00266261" w:rsidRDefault="00266261" w:rsidP="00094DF2"/>
    <w:p w14:paraId="1140AE2E" w14:textId="77777777" w:rsidR="00266261" w:rsidRDefault="00266261" w:rsidP="00094DF2"/>
    <w:p w14:paraId="7966E423" w14:textId="77777777" w:rsidR="00266261" w:rsidRPr="00266261" w:rsidRDefault="00266261" w:rsidP="00094DF2"/>
    <w:p w14:paraId="7B4B1337" w14:textId="77777777" w:rsidR="00266261" w:rsidRDefault="00266261" w:rsidP="00094DF2">
      <w:pPr>
        <w:rPr>
          <w:b/>
        </w:rPr>
      </w:pPr>
    </w:p>
    <w:p w14:paraId="4EF7C6A3" w14:textId="77777777" w:rsidR="003D0B36" w:rsidRDefault="003D0B36" w:rsidP="00094DF2">
      <w:pPr>
        <w:rPr>
          <w:rFonts w:ascii="VAGRounded Lt" w:hAnsi="VAGRounded Lt"/>
          <w:b/>
          <w:sz w:val="28"/>
        </w:rPr>
      </w:pPr>
    </w:p>
    <w:p w14:paraId="2A0412EE" w14:textId="77777777" w:rsidR="003D0B36" w:rsidRDefault="003D0B36" w:rsidP="00094DF2">
      <w:pPr>
        <w:rPr>
          <w:rFonts w:ascii="VAGRounded Lt" w:hAnsi="VAGRounded Lt"/>
          <w:b/>
          <w:sz w:val="28"/>
        </w:rPr>
      </w:pPr>
    </w:p>
    <w:p w14:paraId="18235BCF" w14:textId="77777777" w:rsidR="003D0B36" w:rsidRDefault="003D0B36" w:rsidP="00094DF2">
      <w:pPr>
        <w:rPr>
          <w:rFonts w:ascii="VAGRounded Lt" w:hAnsi="VAGRounded Lt"/>
          <w:b/>
          <w:sz w:val="28"/>
        </w:rPr>
      </w:pPr>
    </w:p>
    <w:p w14:paraId="0A2D129B" w14:textId="7956F5DF" w:rsidR="00BD2666" w:rsidRPr="00266261" w:rsidRDefault="00266261" w:rsidP="00094DF2">
      <w:pPr>
        <w:rPr>
          <w:rFonts w:ascii="VAGRounded Lt" w:hAnsi="VAGRounded Lt"/>
          <w:b/>
          <w:sz w:val="28"/>
        </w:rPr>
      </w:pPr>
      <w:r w:rsidRPr="00266261">
        <w:rPr>
          <w:rFonts w:ascii="VAGRounded Lt" w:hAnsi="VAGRounded Lt"/>
          <w:b/>
          <w:sz w:val="28"/>
        </w:rPr>
        <w:lastRenderedPageBreak/>
        <w:t>Monitoring form</w:t>
      </w:r>
    </w:p>
    <w:p w14:paraId="7E2F6DE4" w14:textId="77777777" w:rsidR="00266261" w:rsidRDefault="00266261" w:rsidP="00094DF2">
      <w:pPr>
        <w:rPr>
          <w:rFonts w:ascii="VAGRounded Lt" w:hAnsi="VAGRounded Lt"/>
          <w:sz w:val="24"/>
        </w:rPr>
      </w:pPr>
      <w:r w:rsidRPr="00266261">
        <w:rPr>
          <w:rFonts w:ascii="VAGRounded Lt" w:hAnsi="VAGRounded Lt"/>
          <w:sz w:val="24"/>
        </w:rPr>
        <w:t>Filling in this form h</w:t>
      </w:r>
      <w:r>
        <w:rPr>
          <w:rFonts w:ascii="VAGRounded Lt" w:hAnsi="VAGRounded Lt"/>
          <w:sz w:val="24"/>
        </w:rPr>
        <w:t>elps us to know if any particular groups of children need extra support.</w:t>
      </w:r>
    </w:p>
    <w:p w14:paraId="7C97BCC2" w14:textId="77777777" w:rsidR="004658AB" w:rsidRDefault="004658AB" w:rsidP="00094DF2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If you are running this activity with a class or group, please write approximate numbers for each option.</w:t>
      </w:r>
    </w:p>
    <w:p w14:paraId="65879FBD" w14:textId="77777777" w:rsidR="004658AB" w:rsidRDefault="004658AB" w:rsidP="004658AB">
      <w:pPr>
        <w:rPr>
          <w:rFonts w:ascii="VAGRounded Lt" w:hAnsi="VAGRounded Lt"/>
          <w:sz w:val="24"/>
        </w:rPr>
      </w:pPr>
    </w:p>
    <w:p w14:paraId="1F0800BC" w14:textId="1DB3E510" w:rsidR="004658AB" w:rsidRPr="004658AB" w:rsidRDefault="003C6712" w:rsidP="004658AB">
      <w:pPr>
        <w:pStyle w:val="ListParagraph"/>
        <w:numPr>
          <w:ilvl w:val="0"/>
          <w:numId w:val="4"/>
        </w:num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Number of children taking part:</w:t>
      </w:r>
    </w:p>
    <w:p w14:paraId="1110F56E" w14:textId="7B60E37C" w:rsidR="004658AB" w:rsidRPr="004658AB" w:rsidRDefault="00252B63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Boys ____</w:t>
      </w:r>
    </w:p>
    <w:p w14:paraId="7CA10A1F" w14:textId="3C14BC56" w:rsidR="00252B63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Girl</w:t>
      </w:r>
      <w:r w:rsidR="00252B63">
        <w:rPr>
          <w:rFonts w:ascii="VAGRounded Lt" w:hAnsi="VAGRounded Lt"/>
          <w:sz w:val="24"/>
        </w:rPr>
        <w:t>s: ____</w:t>
      </w:r>
    </w:p>
    <w:p w14:paraId="4BACD511" w14:textId="14402A3C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I do not want to answer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117175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017DB536" w14:textId="63C2BFBA" w:rsidR="004658AB" w:rsidRDefault="004658AB" w:rsidP="004658AB">
      <w:pPr>
        <w:rPr>
          <w:rFonts w:ascii="VAGRounded Lt" w:hAnsi="VAGRounded Lt"/>
          <w:sz w:val="24"/>
        </w:rPr>
      </w:pPr>
    </w:p>
    <w:p w14:paraId="41422C72" w14:textId="12A0590E" w:rsidR="00FF379E" w:rsidRDefault="00FF379E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 xml:space="preserve">2. Is your children/children in care </w:t>
      </w:r>
      <w:proofErr w:type="gramStart"/>
      <w:r>
        <w:rPr>
          <w:rFonts w:ascii="VAGRounded Lt" w:hAnsi="VAGRounded Lt"/>
          <w:sz w:val="24"/>
        </w:rPr>
        <w:t>e.g.</w:t>
      </w:r>
      <w:proofErr w:type="gramEnd"/>
      <w:r>
        <w:rPr>
          <w:rFonts w:ascii="VAGRounded Lt" w:hAnsi="VAGRounded Lt"/>
          <w:sz w:val="24"/>
        </w:rPr>
        <w:t xml:space="preserve"> in a foster home or children’s home? </w:t>
      </w:r>
    </w:p>
    <w:p w14:paraId="35B6247F" w14:textId="77777777" w:rsidR="00FF379E" w:rsidRPr="004658AB" w:rsidRDefault="00FF379E" w:rsidP="00FF379E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Yes</w:t>
      </w:r>
      <w:r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202633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7A2DAEE" w14:textId="77777777" w:rsidR="00FF379E" w:rsidRPr="004658AB" w:rsidRDefault="00FF379E" w:rsidP="00FF379E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No</w:t>
      </w:r>
      <w:r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2100015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DB5982E" w14:textId="77777777" w:rsidR="00FF379E" w:rsidRPr="004658AB" w:rsidRDefault="00FF379E" w:rsidP="00FF379E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I do not want to answer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357005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C851892" w14:textId="77777777" w:rsidR="00FF379E" w:rsidRPr="004658AB" w:rsidRDefault="00FF379E" w:rsidP="004658AB">
      <w:pPr>
        <w:rPr>
          <w:rFonts w:ascii="VAGRounded Lt" w:hAnsi="VAGRounded Lt"/>
          <w:sz w:val="24"/>
        </w:rPr>
      </w:pPr>
    </w:p>
    <w:p w14:paraId="4E9D7C82" w14:textId="1391DF55" w:rsidR="004658AB" w:rsidRPr="004658AB" w:rsidRDefault="00FF379E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3</w:t>
      </w:r>
      <w:r w:rsidR="004658AB" w:rsidRPr="004658AB">
        <w:rPr>
          <w:rFonts w:ascii="VAGRounded Lt" w:hAnsi="VAGRounded Lt"/>
          <w:sz w:val="24"/>
        </w:rPr>
        <w:t xml:space="preserve">. </w:t>
      </w:r>
      <w:r w:rsidR="00DD3AB2">
        <w:rPr>
          <w:rFonts w:ascii="VAGRounded Lt" w:hAnsi="VAGRounded Lt"/>
          <w:sz w:val="24"/>
        </w:rPr>
        <w:t xml:space="preserve">Is your child/children disabled or have any additional learning needs?  </w:t>
      </w:r>
    </w:p>
    <w:p w14:paraId="0ABE614C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Yes</w:t>
      </w:r>
      <w:r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610651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4A745EC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No</w:t>
      </w:r>
      <w:r w:rsidRPr="004658AB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2141564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0325A1B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I do not want to answer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055269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06B7A2D1" w14:textId="77777777" w:rsidR="004658AB" w:rsidRDefault="004658AB" w:rsidP="004658AB">
      <w:pPr>
        <w:rPr>
          <w:rFonts w:ascii="VAGRounded Lt" w:hAnsi="VAGRounded Lt"/>
          <w:sz w:val="24"/>
        </w:rPr>
      </w:pPr>
    </w:p>
    <w:p w14:paraId="4DEDD9B5" w14:textId="569DE2B3" w:rsidR="00B5627D" w:rsidRPr="004658AB" w:rsidRDefault="00FF379E" w:rsidP="00B5627D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4</w:t>
      </w:r>
      <w:r w:rsidR="00B5627D" w:rsidRPr="004658AB">
        <w:rPr>
          <w:rFonts w:ascii="VAGRounded Lt" w:hAnsi="VAGRounded Lt"/>
          <w:sz w:val="24"/>
        </w:rPr>
        <w:t>. Where do</w:t>
      </w:r>
      <w:r w:rsidR="00B5627D">
        <w:rPr>
          <w:rFonts w:ascii="VAGRounded Lt" w:hAnsi="VAGRounded Lt"/>
          <w:sz w:val="24"/>
        </w:rPr>
        <w:t>es your child/children get their education</w:t>
      </w:r>
      <w:r w:rsidR="00B5627D" w:rsidRPr="004658AB">
        <w:rPr>
          <w:rFonts w:ascii="VAGRounded Lt" w:hAnsi="VAGRounded Lt"/>
          <w:sz w:val="24"/>
        </w:rPr>
        <w:t>?</w:t>
      </w:r>
    </w:p>
    <w:p w14:paraId="38C5CDEB" w14:textId="77777777" w:rsidR="00B5627D" w:rsidRPr="00B5627D" w:rsidRDefault="00B5627D" w:rsidP="00B5627D">
      <w:pPr>
        <w:rPr>
          <w:rFonts w:ascii="VAGRounded Lt" w:hAnsi="VAGRounded Lt"/>
          <w:sz w:val="24"/>
        </w:rPr>
      </w:pPr>
      <w:r w:rsidRPr="00B5627D">
        <w:rPr>
          <w:rFonts w:ascii="VAGRounded Lt" w:hAnsi="VAGRounded Lt"/>
          <w:sz w:val="24"/>
        </w:rPr>
        <w:t>At school</w:t>
      </w:r>
      <w:r>
        <w:rPr>
          <w:rFonts w:ascii="VAGRounded Lt" w:hAnsi="VAGRounded Lt"/>
          <w:sz w:val="24"/>
        </w:rPr>
        <w:t xml:space="preserve"> or nursery </w:t>
      </w:r>
      <w:sdt>
        <w:sdtPr>
          <w:rPr>
            <w:rFonts w:ascii="VAGRounded Lt" w:hAnsi="VAGRounded Lt"/>
            <w:sz w:val="24"/>
          </w:rPr>
          <w:id w:val="2009794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1779900F" w14:textId="77777777" w:rsidR="00B5627D" w:rsidRPr="004658AB" w:rsidRDefault="00B5627D" w:rsidP="00B5627D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At home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640354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D984134" w14:textId="77777777" w:rsidR="00B5627D" w:rsidRPr="004658AB" w:rsidRDefault="00B5627D" w:rsidP="00B5627D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They</w:t>
      </w:r>
      <w:r w:rsidRPr="004658AB">
        <w:rPr>
          <w:rFonts w:ascii="VAGRounded Lt" w:hAnsi="VAGRounded Lt"/>
          <w:sz w:val="24"/>
        </w:rPr>
        <w:t xml:space="preserve"> not in education </w:t>
      </w:r>
      <w:sdt>
        <w:sdtPr>
          <w:rPr>
            <w:rFonts w:ascii="VAGRounded Lt" w:hAnsi="VAGRounded Lt"/>
            <w:sz w:val="24"/>
          </w:rPr>
          <w:id w:val="-1378316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50A32BE" w14:textId="77777777" w:rsidR="00B5627D" w:rsidRPr="004658AB" w:rsidRDefault="00B5627D" w:rsidP="00B5627D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I do not want to answer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686353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8A644F7" w14:textId="56906193" w:rsidR="00FF379E" w:rsidRDefault="00FF379E" w:rsidP="004658AB">
      <w:pPr>
        <w:rPr>
          <w:rFonts w:ascii="VAGRounded Lt" w:hAnsi="VAGRounded Lt"/>
          <w:sz w:val="24"/>
        </w:rPr>
      </w:pPr>
    </w:p>
    <w:p w14:paraId="7BFC2475" w14:textId="33DB3E92" w:rsidR="00FF379E" w:rsidRDefault="00FF379E" w:rsidP="004658AB">
      <w:pPr>
        <w:rPr>
          <w:rFonts w:ascii="VAGRounded Lt" w:hAnsi="VAGRounded Lt"/>
          <w:sz w:val="24"/>
        </w:rPr>
      </w:pPr>
    </w:p>
    <w:p w14:paraId="7CFC24C7" w14:textId="72D69087" w:rsidR="00FF379E" w:rsidRDefault="00FF379E" w:rsidP="004658AB">
      <w:pPr>
        <w:rPr>
          <w:rFonts w:ascii="VAGRounded Lt" w:hAnsi="VAGRounded Lt"/>
          <w:sz w:val="24"/>
        </w:rPr>
      </w:pPr>
    </w:p>
    <w:p w14:paraId="6A558900" w14:textId="77777777" w:rsidR="003D0B36" w:rsidRDefault="003D0B36" w:rsidP="004658AB">
      <w:pPr>
        <w:rPr>
          <w:rFonts w:ascii="VAGRounded Lt" w:hAnsi="VAGRounded Lt"/>
          <w:sz w:val="24"/>
        </w:rPr>
      </w:pPr>
    </w:p>
    <w:p w14:paraId="33498E79" w14:textId="1F85C7FA" w:rsidR="004658AB" w:rsidRPr="004658AB" w:rsidRDefault="00FF379E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lastRenderedPageBreak/>
        <w:t>5</w:t>
      </w:r>
      <w:r w:rsidR="004658AB" w:rsidRPr="004658AB">
        <w:rPr>
          <w:rFonts w:ascii="VAGRounded Lt" w:hAnsi="VAGRounded Lt"/>
          <w:sz w:val="24"/>
        </w:rPr>
        <w:t xml:space="preserve">. </w:t>
      </w:r>
      <w:r w:rsidR="00B5627D">
        <w:rPr>
          <w:rFonts w:ascii="VAGRounded Lt" w:hAnsi="VAGRounded Lt"/>
          <w:sz w:val="24"/>
        </w:rPr>
        <w:t>Local authority:</w:t>
      </w:r>
    </w:p>
    <w:p w14:paraId="27EB7D91" w14:textId="77777777" w:rsidR="004658AB" w:rsidRDefault="004658AB" w:rsidP="004658AB">
      <w:pPr>
        <w:rPr>
          <w:rFonts w:ascii="VAGRounded Lt" w:hAnsi="VAGRounded Lt"/>
          <w:sz w:val="24"/>
        </w:rPr>
        <w:sectPr w:rsidR="004658AB" w:rsidSect="00266261">
          <w:headerReference w:type="default" r:id="rId24"/>
          <w:footerReference w:type="default" r:id="rId25"/>
          <w:headerReference w:type="first" r:id="rId26"/>
          <w:footerReference w:type="first" r:id="rId27"/>
          <w:type w:val="continuous"/>
          <w:pgSz w:w="11906" w:h="16838" w:code="9"/>
          <w:pgMar w:top="567" w:right="680" w:bottom="1701" w:left="680" w:header="284" w:footer="680" w:gutter="0"/>
          <w:cols w:space="284"/>
          <w:docGrid w:linePitch="360"/>
        </w:sectPr>
      </w:pPr>
    </w:p>
    <w:p w14:paraId="103CF3B4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Blaenau Gwent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122026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0D5DF392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Bridgend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89311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855DDD6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Caerphilly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343397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12C449E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Cardiff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740007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5A512E20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Carmarthenshire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97252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77635B76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Ceredigion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2043006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9B8B5E7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Conwy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735621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7E273874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Denbighshire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056662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1ADBCAA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Flintshire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474331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12BAFC8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Gwynedd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37040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4036652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Isle of Anglesey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74212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51792963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Merthyr Tydfil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568839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0358D63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Monmouthshire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045519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117DE150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Neath Port Talbot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090389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5398571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Newport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37575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AC10F8D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Pembrok</w:t>
      </w:r>
      <w:r>
        <w:rPr>
          <w:rFonts w:ascii="VAGRounded Lt" w:hAnsi="VAGRounded Lt"/>
          <w:sz w:val="24"/>
        </w:rPr>
        <w:t>e</w:t>
      </w:r>
      <w:r w:rsidRPr="004658AB">
        <w:rPr>
          <w:rFonts w:ascii="VAGRounded Lt" w:hAnsi="VAGRounded Lt"/>
          <w:sz w:val="24"/>
        </w:rPr>
        <w:t>shire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187407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B7E6359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Powys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610284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AB61FFA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 xml:space="preserve">Rhondda Cynon </w:t>
      </w:r>
      <w:proofErr w:type="spellStart"/>
      <w:r w:rsidRPr="004658AB">
        <w:rPr>
          <w:rFonts w:ascii="VAGRounded Lt" w:hAnsi="VAGRounded Lt"/>
          <w:sz w:val="24"/>
        </w:rPr>
        <w:t>Taf</w:t>
      </w:r>
      <w:proofErr w:type="spellEnd"/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53469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7F5A112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Swansea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708918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53114EB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Torfaen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994633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6FC4BFF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Vale of Glamorgan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491562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07FC3A33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Wrexham</w:t>
      </w:r>
      <w:r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325704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725171B8" w14:textId="77777777" w:rsidR="004658AB" w:rsidRDefault="004658AB" w:rsidP="004658AB">
      <w:pPr>
        <w:rPr>
          <w:rFonts w:ascii="VAGRounded Lt" w:hAnsi="VAGRounded Lt"/>
          <w:sz w:val="24"/>
        </w:rPr>
        <w:sectPr w:rsidR="004658AB" w:rsidSect="004658AB">
          <w:type w:val="continuous"/>
          <w:pgSz w:w="11906" w:h="16838" w:code="9"/>
          <w:pgMar w:top="567" w:right="680" w:bottom="1701" w:left="680" w:header="284" w:footer="680" w:gutter="0"/>
          <w:cols w:num="2" w:space="284"/>
          <w:docGrid w:linePitch="360"/>
        </w:sectPr>
      </w:pPr>
    </w:p>
    <w:p w14:paraId="39848CB7" w14:textId="77777777" w:rsidR="00B5627D" w:rsidRDefault="00B5627D" w:rsidP="004658AB">
      <w:pPr>
        <w:rPr>
          <w:rFonts w:ascii="VAGRounded Lt" w:hAnsi="VAGRounded Lt"/>
          <w:sz w:val="24"/>
        </w:rPr>
      </w:pPr>
    </w:p>
    <w:p w14:paraId="2D171F79" w14:textId="77A2958E" w:rsidR="004658AB" w:rsidRPr="004658AB" w:rsidRDefault="00FF379E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6</w:t>
      </w:r>
      <w:r w:rsidR="004658AB" w:rsidRPr="004658AB">
        <w:rPr>
          <w:rFonts w:ascii="VAGRounded Lt" w:hAnsi="VAGRounded Lt"/>
          <w:sz w:val="24"/>
        </w:rPr>
        <w:t xml:space="preserve">. </w:t>
      </w:r>
      <w:r w:rsidR="00B5627D">
        <w:rPr>
          <w:rFonts w:ascii="VAGRounded Lt" w:hAnsi="VAGRounded Lt"/>
          <w:sz w:val="24"/>
        </w:rPr>
        <w:t xml:space="preserve">Ethnicity: </w:t>
      </w:r>
    </w:p>
    <w:p w14:paraId="6B1F3A5F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White Welsh or British</w:t>
      </w:r>
      <w:r w:rsidRPr="004658AB">
        <w:rPr>
          <w:rFonts w:ascii="VAGRounded Lt" w:hAnsi="VAGRounded Lt"/>
          <w:sz w:val="24"/>
        </w:rPr>
        <w:tab/>
      </w:r>
      <w:sdt>
        <w:sdtPr>
          <w:rPr>
            <w:rFonts w:ascii="VAGRounded Lt" w:hAnsi="VAGRounded Lt"/>
            <w:sz w:val="24"/>
          </w:rPr>
          <w:id w:val="741615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280F516A" w14:textId="77777777" w:rsidR="004658AB" w:rsidRPr="004658AB" w:rsidRDefault="00B5627D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 xml:space="preserve">White - </w:t>
      </w:r>
      <w:r w:rsidR="004658AB" w:rsidRPr="004658AB">
        <w:rPr>
          <w:rFonts w:ascii="VAGRounded Lt" w:hAnsi="VAGRounded Lt"/>
          <w:sz w:val="24"/>
        </w:rPr>
        <w:t xml:space="preserve">Gypsy or Irish Traveller </w:t>
      </w:r>
      <w:sdt>
        <w:sdtPr>
          <w:rPr>
            <w:rFonts w:ascii="VAGRounded Lt" w:hAnsi="VAGRounded Lt"/>
            <w:sz w:val="24"/>
          </w:rPr>
          <w:id w:val="1946412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4658AB" w:rsidRPr="004658AB">
        <w:rPr>
          <w:rFonts w:ascii="VAGRounded Lt" w:hAnsi="VAGRounded Lt"/>
          <w:sz w:val="24"/>
        </w:rPr>
        <w:tab/>
      </w:r>
    </w:p>
    <w:p w14:paraId="6EB30F92" w14:textId="77777777" w:rsidR="004658AB" w:rsidRPr="004658AB" w:rsidRDefault="00B5627D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 xml:space="preserve">White - </w:t>
      </w:r>
      <w:r w:rsidR="004658AB" w:rsidRPr="004658AB">
        <w:rPr>
          <w:rFonts w:ascii="VAGRounded Lt" w:hAnsi="VAGRounded Lt"/>
          <w:sz w:val="24"/>
        </w:rPr>
        <w:t xml:space="preserve">Roma </w:t>
      </w:r>
      <w:r w:rsidR="004658AB" w:rsidRPr="004658AB">
        <w:rPr>
          <w:rFonts w:ascii="VAGRounded Lt" w:hAnsi="VAGRounded Lt"/>
          <w:sz w:val="24"/>
        </w:rPr>
        <w:tab/>
      </w:r>
      <w:sdt>
        <w:sdtPr>
          <w:rPr>
            <w:rFonts w:ascii="VAGRounded Lt" w:hAnsi="VAGRounded Lt"/>
            <w:sz w:val="24"/>
          </w:rPr>
          <w:id w:val="896629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669397D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White from another country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042204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DCF6E83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Asian Welsh or British</w:t>
      </w:r>
      <w:r w:rsidRPr="004658AB">
        <w:rPr>
          <w:rFonts w:ascii="VAGRounded Lt" w:hAnsi="VAGRounded Lt"/>
          <w:sz w:val="24"/>
        </w:rPr>
        <w:tab/>
      </w:r>
      <w:sdt>
        <w:sdtPr>
          <w:rPr>
            <w:rFonts w:ascii="VAGRounded Lt" w:hAnsi="VAGRounded Lt"/>
            <w:sz w:val="24"/>
          </w:rPr>
          <w:id w:val="-1017925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49CF8C54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Asian from another country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692199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3A474C5B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Black Welsh or British</w:t>
      </w:r>
      <w:r w:rsidRPr="004658AB">
        <w:rPr>
          <w:rFonts w:ascii="VAGRounded Lt" w:hAnsi="VAGRounded Lt"/>
          <w:sz w:val="24"/>
        </w:rPr>
        <w:tab/>
      </w:r>
      <w:sdt>
        <w:sdtPr>
          <w:rPr>
            <w:rFonts w:ascii="VAGRounded Lt" w:hAnsi="VAGRounded Lt"/>
            <w:sz w:val="24"/>
          </w:rPr>
          <w:id w:val="-1332132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5C4910BB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Black from another country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238937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7A13AF52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Mixed heritage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726205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6039D160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Not sure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267272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252241FE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I do not want to answer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934401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2E4A7941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 xml:space="preserve">Other (please </w:t>
      </w:r>
      <w:r w:rsidR="00B5627D">
        <w:rPr>
          <w:rFonts w:ascii="VAGRounded Lt" w:hAnsi="VAGRounded Lt"/>
          <w:sz w:val="24"/>
        </w:rPr>
        <w:t>say</w:t>
      </w:r>
      <w:r w:rsidRPr="004658AB">
        <w:rPr>
          <w:rFonts w:ascii="VAGRounded Lt" w:hAnsi="VAGRounded Lt"/>
          <w:sz w:val="24"/>
        </w:rPr>
        <w:t>)</w:t>
      </w:r>
      <w:r w:rsidR="00B5627D">
        <w:rPr>
          <w:rFonts w:ascii="VAGRounded Lt" w:hAnsi="VAGRounded Lt"/>
          <w:sz w:val="24"/>
        </w:rPr>
        <w:t xml:space="preserve"> ____________</w:t>
      </w:r>
      <w:r w:rsidRPr="004658AB">
        <w:rPr>
          <w:rFonts w:ascii="VAGRounded Lt" w:hAnsi="VAGRounded Lt"/>
          <w:sz w:val="24"/>
        </w:rPr>
        <w:tab/>
      </w:r>
    </w:p>
    <w:p w14:paraId="7A1A6D21" w14:textId="1E4CBAD5" w:rsidR="004658AB" w:rsidRPr="004658AB" w:rsidRDefault="00FF379E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lastRenderedPageBreak/>
        <w:t>7</w:t>
      </w:r>
      <w:r w:rsidR="00B5627D">
        <w:rPr>
          <w:rFonts w:ascii="VAGRounded Lt" w:hAnsi="VAGRounded Lt"/>
          <w:sz w:val="24"/>
        </w:rPr>
        <w:t>.</w:t>
      </w:r>
      <w:r w:rsidR="004658AB" w:rsidRPr="004658AB">
        <w:rPr>
          <w:rFonts w:ascii="VAGRounded Lt" w:hAnsi="VAGRounded Lt"/>
          <w:sz w:val="24"/>
        </w:rPr>
        <w:t xml:space="preserve"> </w:t>
      </w:r>
      <w:r w:rsidR="00B5627D">
        <w:rPr>
          <w:rFonts w:ascii="VAGRounded Lt" w:hAnsi="VAGRounded Lt"/>
          <w:sz w:val="24"/>
        </w:rPr>
        <w:t xml:space="preserve">Religion: </w:t>
      </w:r>
    </w:p>
    <w:p w14:paraId="62D985DE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No religion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602255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4DF191A7" w14:textId="77777777" w:rsidR="004658AB" w:rsidRPr="004658AB" w:rsidRDefault="00B5627D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 xml:space="preserve">Christian </w:t>
      </w:r>
      <w:sdt>
        <w:sdtPr>
          <w:rPr>
            <w:rFonts w:ascii="VAGRounded Lt" w:hAnsi="VAGRounded Lt"/>
            <w:sz w:val="24"/>
          </w:rPr>
          <w:id w:val="-2049061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4658AB" w:rsidRPr="004658AB">
        <w:rPr>
          <w:rFonts w:ascii="VAGRounded Lt" w:hAnsi="VAGRounded Lt"/>
          <w:sz w:val="24"/>
        </w:rPr>
        <w:tab/>
      </w:r>
    </w:p>
    <w:p w14:paraId="476DA51C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Buddhist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20076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5463FD29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Hindu</w:t>
      </w:r>
      <w:r w:rsidRPr="004658AB">
        <w:rPr>
          <w:rFonts w:ascii="VAGRounded Lt" w:hAnsi="VAGRounded Lt"/>
          <w:sz w:val="24"/>
        </w:rPr>
        <w:tab/>
      </w:r>
      <w:sdt>
        <w:sdtPr>
          <w:rPr>
            <w:rFonts w:ascii="VAGRounded Lt" w:hAnsi="VAGRounded Lt"/>
            <w:sz w:val="24"/>
          </w:rPr>
          <w:id w:val="-1924338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1AF3ED81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Jewish</w:t>
      </w:r>
      <w:r w:rsidRPr="004658AB">
        <w:rPr>
          <w:rFonts w:ascii="VAGRounded Lt" w:hAnsi="VAGRounded Lt"/>
          <w:sz w:val="24"/>
        </w:rPr>
        <w:tab/>
      </w:r>
      <w:sdt>
        <w:sdtPr>
          <w:rPr>
            <w:rFonts w:ascii="VAGRounded Lt" w:hAnsi="VAGRounded Lt"/>
            <w:sz w:val="24"/>
          </w:rPr>
          <w:id w:val="414678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1AEB3F03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Muslim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987009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4DDD2510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Sikh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598605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37E3C1E3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Another religion</w:t>
      </w:r>
      <w:r w:rsidR="00B5627D">
        <w:rPr>
          <w:rFonts w:ascii="VAGRounded Lt" w:hAnsi="VAGRounded Lt"/>
          <w:sz w:val="24"/>
        </w:rPr>
        <w:t xml:space="preserve"> __________</w:t>
      </w:r>
      <w:r w:rsidRPr="004658AB">
        <w:rPr>
          <w:rFonts w:ascii="VAGRounded Lt" w:hAnsi="VAGRounded Lt"/>
          <w:sz w:val="24"/>
        </w:rPr>
        <w:t xml:space="preserve"> </w:t>
      </w:r>
      <w:r w:rsidRPr="004658AB">
        <w:rPr>
          <w:rFonts w:ascii="VAGRounded Lt" w:hAnsi="VAGRounded Lt"/>
          <w:sz w:val="24"/>
        </w:rPr>
        <w:tab/>
      </w:r>
    </w:p>
    <w:p w14:paraId="3791EA98" w14:textId="77777777" w:rsidR="004658AB" w:rsidRPr="004658AB" w:rsidRDefault="004658AB" w:rsidP="004658AB">
      <w:pPr>
        <w:rPr>
          <w:rFonts w:ascii="VAGRounded Lt" w:hAnsi="VAGRounded Lt"/>
          <w:sz w:val="24"/>
        </w:rPr>
      </w:pPr>
      <w:r w:rsidRPr="004658AB">
        <w:rPr>
          <w:rFonts w:ascii="VAGRounded Lt" w:hAnsi="VAGRounded Lt"/>
          <w:sz w:val="24"/>
        </w:rPr>
        <w:t>I do not want to answer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-1389947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4658AB">
        <w:rPr>
          <w:rFonts w:ascii="VAGRounded Lt" w:hAnsi="VAGRounded Lt"/>
          <w:sz w:val="24"/>
        </w:rPr>
        <w:tab/>
      </w:r>
    </w:p>
    <w:p w14:paraId="73E1ADD8" w14:textId="77777777" w:rsidR="004658AB" w:rsidRPr="004658AB" w:rsidRDefault="004658AB" w:rsidP="004658AB">
      <w:pPr>
        <w:rPr>
          <w:rFonts w:ascii="VAGRounded Lt" w:hAnsi="VAGRounded Lt"/>
          <w:sz w:val="24"/>
        </w:rPr>
      </w:pPr>
    </w:p>
    <w:p w14:paraId="33D73580" w14:textId="2D4F8953" w:rsidR="004658AB" w:rsidRPr="004658AB" w:rsidRDefault="00FF379E" w:rsidP="004658AB">
      <w:pPr>
        <w:rPr>
          <w:rFonts w:ascii="VAGRounded Lt" w:hAnsi="VAGRounded Lt"/>
          <w:sz w:val="24"/>
        </w:rPr>
      </w:pPr>
      <w:r>
        <w:rPr>
          <w:rFonts w:ascii="VAGRounded Lt" w:hAnsi="VAGRounded Lt"/>
          <w:sz w:val="24"/>
        </w:rPr>
        <w:t>8</w:t>
      </w:r>
      <w:r w:rsidR="004658AB" w:rsidRPr="004658AB">
        <w:rPr>
          <w:rFonts w:ascii="VAGRounded Lt" w:hAnsi="VAGRounded Lt"/>
          <w:sz w:val="24"/>
        </w:rPr>
        <w:t xml:space="preserve">. </w:t>
      </w:r>
      <w:r w:rsidR="00B5627D">
        <w:rPr>
          <w:rFonts w:ascii="VAGRounded Lt" w:hAnsi="VAGRounded Lt"/>
          <w:sz w:val="24"/>
        </w:rPr>
        <w:t xml:space="preserve">Is your child/children </w:t>
      </w:r>
      <w:r w:rsidR="004658AB" w:rsidRPr="004658AB">
        <w:rPr>
          <w:rFonts w:ascii="VAGRounded Lt" w:hAnsi="VAGRounded Lt"/>
          <w:sz w:val="24"/>
        </w:rPr>
        <w:t>a refugee or an asylum seeker?</w:t>
      </w:r>
    </w:p>
    <w:p w14:paraId="622C370E" w14:textId="77777777" w:rsidR="004658AB" w:rsidRPr="00B5627D" w:rsidRDefault="004658AB" w:rsidP="00B5627D">
      <w:pPr>
        <w:rPr>
          <w:rFonts w:ascii="VAGRounded Lt" w:hAnsi="VAGRounded Lt"/>
          <w:sz w:val="24"/>
        </w:rPr>
      </w:pPr>
      <w:r w:rsidRPr="00B5627D">
        <w:rPr>
          <w:rFonts w:ascii="VAGRounded Lt" w:hAnsi="VAGRounded Lt"/>
          <w:sz w:val="24"/>
        </w:rPr>
        <w:t>Yes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328566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5548FFD5" w14:textId="77777777" w:rsidR="004658AB" w:rsidRPr="00B5627D" w:rsidRDefault="004658AB" w:rsidP="00B5627D">
      <w:pPr>
        <w:rPr>
          <w:rFonts w:ascii="VAGRounded Lt" w:hAnsi="VAGRounded Lt"/>
          <w:sz w:val="24"/>
        </w:rPr>
      </w:pPr>
      <w:r w:rsidRPr="00B5627D">
        <w:rPr>
          <w:rFonts w:ascii="VAGRounded Lt" w:hAnsi="VAGRounded Lt"/>
          <w:sz w:val="24"/>
        </w:rPr>
        <w:t xml:space="preserve">No </w:t>
      </w:r>
      <w:sdt>
        <w:sdtPr>
          <w:rPr>
            <w:rFonts w:ascii="VAGRounded Lt" w:hAnsi="VAGRounded Lt"/>
            <w:sz w:val="24"/>
          </w:rPr>
          <w:id w:val="-1037508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6C8B6FDC" w14:textId="77777777" w:rsidR="004658AB" w:rsidRPr="00B5627D" w:rsidRDefault="004658AB" w:rsidP="00B5627D">
      <w:pPr>
        <w:rPr>
          <w:rFonts w:ascii="VAGRounded Lt" w:hAnsi="VAGRounded Lt"/>
          <w:sz w:val="24"/>
        </w:rPr>
      </w:pPr>
      <w:r w:rsidRPr="00B5627D">
        <w:rPr>
          <w:rFonts w:ascii="VAGRounded Lt" w:hAnsi="VAGRounded Lt"/>
          <w:sz w:val="24"/>
        </w:rPr>
        <w:t>I do not want to answer</w:t>
      </w:r>
      <w:r w:rsidR="00B5627D">
        <w:rPr>
          <w:rFonts w:ascii="VAGRounded Lt" w:hAnsi="VAGRounded Lt"/>
          <w:sz w:val="24"/>
        </w:rPr>
        <w:t xml:space="preserve"> </w:t>
      </w:r>
      <w:sdt>
        <w:sdtPr>
          <w:rPr>
            <w:rFonts w:ascii="VAGRounded Lt" w:hAnsi="VAGRounded Lt"/>
            <w:sz w:val="24"/>
          </w:rPr>
          <w:id w:val="1428072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27D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3C4F30D3" w14:textId="77777777" w:rsidR="004658AB" w:rsidRPr="004658AB" w:rsidRDefault="004658AB" w:rsidP="004658AB">
      <w:pPr>
        <w:rPr>
          <w:rFonts w:ascii="VAGRounded Lt" w:hAnsi="VAGRounded Lt"/>
          <w:sz w:val="24"/>
        </w:rPr>
      </w:pPr>
    </w:p>
    <w:p w14:paraId="45E408B5" w14:textId="77777777" w:rsidR="00266261" w:rsidRPr="004658AB" w:rsidRDefault="00266261" w:rsidP="004658AB">
      <w:pPr>
        <w:rPr>
          <w:rFonts w:ascii="VAGRounded Lt" w:hAnsi="VAGRounded Lt"/>
          <w:sz w:val="24"/>
        </w:rPr>
      </w:pPr>
    </w:p>
    <w:sectPr w:rsidR="00266261" w:rsidRPr="004658AB" w:rsidSect="00266261">
      <w:type w:val="continuous"/>
      <w:pgSz w:w="11906" w:h="16838" w:code="9"/>
      <w:pgMar w:top="567" w:right="680" w:bottom="1701" w:left="680" w:header="284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767BD" w14:textId="77777777" w:rsidR="00443EB3" w:rsidRDefault="00443EB3" w:rsidP="00CD546E">
      <w:pPr>
        <w:spacing w:after="0"/>
      </w:pPr>
      <w:r>
        <w:separator/>
      </w:r>
    </w:p>
  </w:endnote>
  <w:endnote w:type="continuationSeparator" w:id="0">
    <w:p w14:paraId="2F7E0CE4" w14:textId="77777777" w:rsidR="00443EB3" w:rsidRDefault="00443EB3" w:rsidP="00CD546E">
      <w:pPr>
        <w:spacing w:after="0"/>
      </w:pPr>
      <w:r>
        <w:continuationSeparator/>
      </w:r>
    </w:p>
  </w:endnote>
  <w:endnote w:type="continuationNotice" w:id="1">
    <w:p w14:paraId="40F44552" w14:textId="77777777" w:rsidR="00443EB3" w:rsidRDefault="00443EB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FB8255-AC38-F749-9B7B-6A1DC6B09F4C}"/>
    <w:embedBold r:id="rId2" w:fontKey="{764D0C54-99C0-644B-88FD-13BF7B43F26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1D246D3-D5B1-4F45-AF2F-175EB8A552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4314006-C4BA-B043-9496-4C30FCA4B2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BAB5B61-619A-8C42-9AD4-00663ECE0F0C}"/>
  </w:font>
  <w:font w:name="VAGRounded Lt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6" w:fontKey="{0FCD7723-00D3-B341-AEFA-AEAB0E314462}"/>
    <w:embedBold r:id="rId7" w:fontKey="{4801F41D-1189-F04A-A169-020C24530F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76379E3-2C40-C446-B29C-2BB99AF6931B}"/>
    <w:embedBold r:id="rId9" w:fontKey="{FBC2D1A4-CC52-AA40-AB61-1869EF6B8ECF}"/>
  </w:font>
  <w:font w:name="VAG Rounded Std Light">
    <w:altName w:val="Calibri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VAGRounded">
    <w:altName w:val="Arial"/>
    <w:panose1 w:val="00000400000000000000"/>
    <w:charset w:val="00"/>
    <w:family w:val="modern"/>
    <w:notTrueType/>
    <w:pitch w:val="variable"/>
    <w:sig w:usb0="A000002F" w:usb1="40000048" w:usb2="00000000" w:usb3="00000000" w:csb0="00000111" w:csb1="00000000"/>
    <w:embedRegular r:id="rId12" w:fontKey="{2CC79BA3-CC93-4E45-B43F-97A01F50EE25}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55FE773B-5145-F040-9373-DECBE1CB6F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D815E8DE-057C-1446-8A8D-3103620A146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F9B3BBF4-C831-A245-BB01-E188C9415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4F73E" w14:textId="77777777" w:rsidR="003C6712" w:rsidRPr="00AD5A82" w:rsidRDefault="003C6712" w:rsidP="00F8382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43" behindDoc="0" locked="0" layoutInCell="1" allowOverlap="1" wp14:anchorId="7C11B9E0" wp14:editId="4F14C8AD">
          <wp:simplePos x="0" y="0"/>
          <wp:positionH relativeFrom="page">
            <wp:align>center</wp:align>
          </wp:positionH>
          <wp:positionV relativeFrom="page">
            <wp:posOffset>8821420</wp:posOffset>
          </wp:positionV>
          <wp:extent cx="6991200" cy="428400"/>
          <wp:effectExtent l="0" t="0" r="635" b="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42" behindDoc="0" locked="0" layoutInCell="1" allowOverlap="1" wp14:anchorId="6B6369E4" wp14:editId="5FE22FE2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14:paraId="6D3DE9B3" w14:textId="77777777" w:rsidR="003C6712" w:rsidRDefault="003C6712" w:rsidP="00F83821">
    <w:pPr>
      <w:pStyle w:val="Footer"/>
      <w:tabs>
        <w:tab w:val="clear" w:pos="9026"/>
      </w:tabs>
      <w:spacing w:line="216" w:lineRule="auto"/>
      <w:ind w:left="8789"/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D0D6B" w14:textId="77777777" w:rsidR="003C6712" w:rsidRPr="00266261" w:rsidRDefault="003C6712" w:rsidP="002C2BF1">
    <w:pPr>
      <w:pStyle w:val="Footer"/>
      <w:tabs>
        <w:tab w:val="clear" w:pos="9026"/>
      </w:tabs>
      <w:spacing w:after="120"/>
      <w:ind w:left="8789"/>
      <w:rPr>
        <w:rFonts w:ascii="VAGRounded Lt" w:hAnsi="VAGRounded Lt"/>
        <w:noProof/>
        <w:color w:val="FFFFFF" w:themeColor="background1"/>
        <w:sz w:val="28"/>
        <w:lang w:val="cy-GB"/>
      </w:rPr>
    </w:pPr>
    <w:r w:rsidRPr="00266261">
      <w:rPr>
        <w:rFonts w:ascii="VAGRounded Lt" w:hAnsi="VAGRounded Lt"/>
        <w:color w:val="FFFFFF" w:themeColor="background1"/>
        <w:sz w:val="28"/>
        <w:lang w:val="cy-GB"/>
      </w:rPr>
      <w:t>Comisiynydd</w:t>
    </w:r>
    <w:r w:rsidRPr="00266261">
      <w:rPr>
        <w:rFonts w:ascii="VAGRounded Lt" w:hAnsi="VAGRounded Lt"/>
        <w:noProof/>
        <w:color w:val="FFFFFF" w:themeColor="background1"/>
        <w:lang w:val="cy-GB"/>
      </w:rPr>
      <w:br/>
    </w:r>
    <w:r w:rsidRPr="00266261">
      <w:rPr>
        <w:rFonts w:ascii="VAGRounded Lt" w:hAnsi="VAGRounded Lt"/>
        <w:noProof/>
        <w:color w:val="FFFFFF" w:themeColor="background1"/>
        <w:sz w:val="28"/>
        <w:lang w:eastAsia="en-GB"/>
      </w:rPr>
      <w:drawing>
        <wp:anchor distT="0" distB="0" distL="114300" distR="114300" simplePos="0" relativeHeight="251658241" behindDoc="0" locked="0" layoutInCell="1" allowOverlap="1" wp14:anchorId="3061788E" wp14:editId="265AAB57">
          <wp:simplePos x="0" y="0"/>
          <wp:positionH relativeFrom="column">
            <wp:posOffset>3732</wp:posOffset>
          </wp:positionH>
          <wp:positionV relativeFrom="paragraph">
            <wp:posOffset>27</wp:posOffset>
          </wp:positionV>
          <wp:extent cx="988497" cy="1069200"/>
          <wp:effectExtent l="0" t="0" r="2540" b="0"/>
          <wp:wrapSquare wrapText="bothSides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497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6261">
      <w:rPr>
        <w:rFonts w:ascii="VAGRounded Lt" w:hAnsi="VAGRounded Lt"/>
        <w:noProof/>
        <w:color w:val="FFFFFF" w:themeColor="background1"/>
        <w:sz w:val="28"/>
        <w:lang w:val="cy-GB"/>
      </w:rPr>
      <w:t>Plant Cymru</w:t>
    </w:r>
  </w:p>
  <w:p w14:paraId="53488515" w14:textId="77777777" w:rsidR="003C6712" w:rsidRPr="00266261" w:rsidRDefault="003C6712" w:rsidP="00CB598B">
    <w:pPr>
      <w:pStyle w:val="Footer"/>
      <w:tabs>
        <w:tab w:val="clear" w:pos="9026"/>
      </w:tabs>
      <w:spacing w:line="216" w:lineRule="auto"/>
      <w:ind w:left="8789"/>
      <w:rPr>
        <w:rFonts w:ascii="VAGRounded Lt" w:hAnsi="VAGRounded Lt"/>
        <w:color w:val="FFFFFF" w:themeColor="background1"/>
        <w:sz w:val="28"/>
        <w:szCs w:val="28"/>
      </w:rPr>
    </w:pPr>
    <w:r w:rsidRPr="00266261">
      <w:rPr>
        <w:rFonts w:ascii="VAGRounded Lt" w:hAnsi="VAGRounded Lt"/>
        <w:color w:val="FFFFFF" w:themeColor="background1"/>
        <w:sz w:val="28"/>
        <w:szCs w:val="28"/>
      </w:rPr>
      <w:t>Children’s</w:t>
    </w:r>
    <w:r w:rsidRPr="00266261">
      <w:rPr>
        <w:rFonts w:ascii="VAGRounded Lt" w:hAnsi="VAGRounded Lt"/>
        <w:color w:val="FFFFFF" w:themeColor="background1"/>
        <w:sz w:val="28"/>
        <w:szCs w:val="28"/>
      </w:rPr>
      <w:br/>
      <w:t>Commissioner</w:t>
    </w:r>
    <w:r w:rsidRPr="00266261">
      <w:rPr>
        <w:rFonts w:ascii="VAGRounded Lt" w:hAnsi="VAGRounded Lt"/>
        <w:color w:val="FFFFFF" w:themeColor="background1"/>
        <w:sz w:val="28"/>
        <w:szCs w:val="28"/>
      </w:rPr>
      <w:br/>
      <w:t>for Wales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396FF" w14:textId="77777777" w:rsidR="003C6712" w:rsidRDefault="003C6712" w:rsidP="00F8382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color w:val="FFFFFF" w:themeColor="background1"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60" behindDoc="0" locked="0" layoutInCell="1" allowOverlap="1" wp14:anchorId="77CBD256" wp14:editId="615130D1">
          <wp:simplePos x="0" y="0"/>
          <wp:positionH relativeFrom="page">
            <wp:align>center</wp:align>
          </wp:positionH>
          <wp:positionV relativeFrom="page">
            <wp:posOffset>8821420</wp:posOffset>
          </wp:positionV>
          <wp:extent cx="6991200" cy="428164"/>
          <wp:effectExtent l="0" t="0" r="635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6C1D">
      <w:rPr>
        <w:rFonts w:ascii="VAGRounded" w:hAnsi="VAGRounded"/>
        <w:color w:val="FFFFFF" w:themeColor="background1"/>
        <w:sz w:val="28"/>
        <w:lang w:val="cy-GB"/>
      </w:rPr>
      <w:t>Comisiynydd</w:t>
    </w:r>
    <w:r>
      <w:rPr>
        <w:rFonts w:ascii="VAGRounded" w:hAnsi="VAGRounded"/>
        <w:noProof/>
        <w:color w:val="FFFFFF" w:themeColor="background1"/>
        <w:lang w:val="cy-GB"/>
      </w:rPr>
      <w:br/>
    </w:r>
    <w:r w:rsidRPr="00066C1D">
      <w:rPr>
        <w:rFonts w:ascii="VAGRounded" w:hAnsi="VAGRounded"/>
        <w:noProof/>
        <w:color w:val="FFFFFF" w:themeColor="background1"/>
        <w:sz w:val="28"/>
        <w:lang w:eastAsia="en-GB"/>
      </w:rPr>
      <w:drawing>
        <wp:anchor distT="0" distB="0" distL="114300" distR="114300" simplePos="0" relativeHeight="251658259" behindDoc="0" locked="0" layoutInCell="1" allowOverlap="1" wp14:anchorId="02CA9A45" wp14:editId="318D0276">
          <wp:simplePos x="0" y="0"/>
          <wp:positionH relativeFrom="column">
            <wp:posOffset>3732</wp:posOffset>
          </wp:positionH>
          <wp:positionV relativeFrom="paragraph">
            <wp:posOffset>27</wp:posOffset>
          </wp:positionV>
          <wp:extent cx="988497" cy="1069200"/>
          <wp:effectExtent l="0" t="0" r="2540" b="0"/>
          <wp:wrapSquare wrapText="bothSides"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497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6C1D">
      <w:rPr>
        <w:rFonts w:ascii="VAGRounded" w:hAnsi="VAGRounded"/>
        <w:noProof/>
        <w:color w:val="FFFFFF" w:themeColor="background1"/>
        <w:sz w:val="28"/>
        <w:lang w:val="cy-GB"/>
      </w:rPr>
      <w:t xml:space="preserve">Plant </w:t>
    </w:r>
    <w:r>
      <w:rPr>
        <w:rFonts w:ascii="VAGRounded" w:hAnsi="VAGRounded"/>
        <w:noProof/>
        <w:color w:val="FFFFFF" w:themeColor="background1"/>
        <w:sz w:val="28"/>
        <w:lang w:val="cy-GB"/>
      </w:rPr>
      <w:t>Cymru</w:t>
    </w:r>
  </w:p>
  <w:p w14:paraId="6D04967E" w14:textId="77777777" w:rsidR="003C6712" w:rsidRPr="00F83821" w:rsidRDefault="003C6712" w:rsidP="00161CA1">
    <w:pPr>
      <w:pStyle w:val="Footer"/>
      <w:tabs>
        <w:tab w:val="clear" w:pos="9026"/>
      </w:tabs>
      <w:spacing w:line="216" w:lineRule="auto"/>
      <w:ind w:left="8789"/>
    </w:pPr>
    <w:r w:rsidRPr="00B863B4">
      <w:rPr>
        <w:color w:val="FFFFFF" w:themeColor="background1"/>
        <w:sz w:val="28"/>
        <w:szCs w:val="28"/>
      </w:rPr>
      <w:t>Children’s</w:t>
    </w:r>
    <w:r w:rsidRPr="00B863B4">
      <w:rPr>
        <w:color w:val="FFFFFF" w:themeColor="background1"/>
        <w:sz w:val="28"/>
        <w:szCs w:val="28"/>
      </w:rPr>
      <w:br/>
      <w:t>Commissioner</w:t>
    </w:r>
    <w:r w:rsidRPr="00B863B4">
      <w:rPr>
        <w:color w:val="FFFFFF" w:themeColor="background1"/>
        <w:sz w:val="28"/>
        <w:szCs w:val="28"/>
      </w:rPr>
      <w:br/>
      <w:t>for Wales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24AD" w14:textId="77777777" w:rsidR="003C6712" w:rsidRPr="00D66585" w:rsidRDefault="003C6712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56" behindDoc="0" locked="0" layoutInCell="1" allowOverlap="1" wp14:anchorId="25CAFAA2" wp14:editId="76FDDBE9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86595429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14:paraId="527EF9CE" w14:textId="77777777" w:rsidR="003C6712" w:rsidRDefault="003C6712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414042" w:themeColor="text2"/>
                                </w:rPr>
                                <w:t>2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CAFAA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41.15pt;margin-top:-17.7pt;width:30.05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" filled="f" stroked="f">
              <v:textbox style="mso-fit-shape-to-text:t">
                <w:txbxContent>
                  <w:sdt>
                    <w:sdtPr>
                      <w:id w:val="86595429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14:paraId="527EF9CE" w14:textId="77777777" w:rsidR="003C6712" w:rsidRDefault="003C6712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414042" w:themeColor="text2"/>
                          </w:rPr>
                          <w:t>2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51" behindDoc="0" locked="0" layoutInCell="1" allowOverlap="1" wp14:anchorId="03EA694B" wp14:editId="52D6083C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1BAC" w14:textId="77777777" w:rsidR="003C6712" w:rsidRPr="00AD5A82" w:rsidRDefault="003C671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53" behindDoc="0" locked="0" layoutInCell="1" allowOverlap="1" wp14:anchorId="7726CBCA" wp14:editId="2664EB30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52" behindDoc="0" locked="0" layoutInCell="1" allowOverlap="1" wp14:anchorId="089F4C02" wp14:editId="6233ABB6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14:paraId="0A9C7A0B" w14:textId="77777777" w:rsidR="003C6712" w:rsidRPr="00AD5A82" w:rsidRDefault="003C671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DE44D" w14:textId="77777777" w:rsidR="003C6712" w:rsidRPr="00D66585" w:rsidRDefault="003C6712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50" behindDoc="0" locked="0" layoutInCell="1" allowOverlap="1" wp14:anchorId="6CC8C296" wp14:editId="6CDDE688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114843496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14:paraId="43BC420D" w14:textId="5A2A486B" w:rsidR="003C6712" w:rsidRDefault="003C6712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 w:rsidR="00FF379E">
                                <w:rPr>
                                  <w:noProof/>
                                  <w:color w:val="414042" w:themeColor="text2"/>
                                </w:rPr>
                                <w:t>4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CC8C29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41.15pt;margin-top:-17.7pt;width:30.05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" filled="f" stroked="f">
              <v:textbox style="mso-fit-shape-to-text:t">
                <w:txbxContent>
                  <w:sdt>
                    <w:sdtPr>
                      <w:id w:val="-1148434969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14:paraId="43BC420D" w14:textId="5A2A486B" w:rsidR="003C6712" w:rsidRDefault="003C6712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 w:rsidR="00FF379E">
                          <w:rPr>
                            <w:noProof/>
                            <w:color w:val="414042" w:themeColor="text2"/>
                          </w:rPr>
                          <w:t>4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17E1DAEE" wp14:editId="4E98A91D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0414" w14:textId="77777777" w:rsidR="003C6712" w:rsidRPr="00AD5A82" w:rsidRDefault="003C671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47" behindDoc="0" locked="0" layoutInCell="1" allowOverlap="1" wp14:anchorId="4694CF6B" wp14:editId="55E60D9E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58246" behindDoc="0" locked="0" layoutInCell="1" allowOverlap="1" wp14:anchorId="75A546C1" wp14:editId="60984A94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14:paraId="50987318" w14:textId="77777777" w:rsidR="003C6712" w:rsidRPr="00AD5A82" w:rsidRDefault="003C671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83D1D" w14:textId="77777777" w:rsidR="00443EB3" w:rsidRDefault="00443EB3" w:rsidP="00CD546E">
      <w:pPr>
        <w:spacing w:after="0"/>
      </w:pPr>
      <w:r>
        <w:separator/>
      </w:r>
    </w:p>
  </w:footnote>
  <w:footnote w:type="continuationSeparator" w:id="0">
    <w:p w14:paraId="0D7A4487" w14:textId="77777777" w:rsidR="00443EB3" w:rsidRDefault="00443EB3" w:rsidP="00CD546E">
      <w:pPr>
        <w:spacing w:after="0"/>
      </w:pPr>
      <w:r>
        <w:continuationSeparator/>
      </w:r>
    </w:p>
  </w:footnote>
  <w:footnote w:type="continuationNotice" w:id="1">
    <w:p w14:paraId="70CF20C4" w14:textId="77777777" w:rsidR="00443EB3" w:rsidRDefault="00443EB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D6C1" w14:textId="77777777" w:rsidR="003C6712" w:rsidRPr="00F83821" w:rsidRDefault="003C671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40AB50FE" wp14:editId="074EFB77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980400" cy="126000"/>
          <wp:effectExtent l="0" t="0" r="0" b="7620"/>
          <wp:wrapTopAndBottom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8AACE" w14:textId="77777777" w:rsidR="003C6712" w:rsidRDefault="003C671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353EC36" wp14:editId="459997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24FCDB" id="Rectangle 1" o:spid="_x0000_s1026" style="position:absolute;margin-left:0;margin-top:0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" fillcolor="#ed1556 [3214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541CA" w14:textId="77777777" w:rsidR="003C6712" w:rsidRPr="00F83821" w:rsidRDefault="003C671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58" behindDoc="0" locked="0" layoutInCell="1" allowOverlap="1" wp14:anchorId="7F6BF494" wp14:editId="6B92D902">
          <wp:simplePos x="0" y="0"/>
          <wp:positionH relativeFrom="column">
            <wp:align>center</wp:align>
          </wp:positionH>
          <wp:positionV relativeFrom="page">
            <wp:posOffset>252095</wp:posOffset>
          </wp:positionV>
          <wp:extent cx="6991200" cy="126000"/>
          <wp:effectExtent l="0" t="0" r="0" b="7620"/>
          <wp:wrapTopAndBottom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7B9C1CAE" wp14:editId="2F05424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3175" b="0"/>
              <wp:wrapNone/>
              <wp:docPr id="95" name="Rectangl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7766A8" id="Rectangle 95" o:spid="_x0000_s1026" style="position:absolute;margin-left:0;margin-top:0;width:595.3pt;height:841.9pt;z-index:-2516582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" fillcolor="#414042 [3215]" stroked="f" strokeweight="1pt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BF0B" w14:textId="77777777" w:rsidR="003C6712" w:rsidRPr="00F83821" w:rsidRDefault="003C671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55" behindDoc="0" locked="0" layoutInCell="1" allowOverlap="1" wp14:anchorId="09A447F5" wp14:editId="7E69395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73A0E" w14:textId="77777777" w:rsidR="003C6712" w:rsidRDefault="003C67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54" behindDoc="0" locked="0" layoutInCell="1" allowOverlap="1" wp14:anchorId="7806C328" wp14:editId="3679BBC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6267" w14:textId="77777777" w:rsidR="003C6712" w:rsidRPr="00F83821" w:rsidRDefault="003C671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9" behindDoc="0" locked="0" layoutInCell="1" allowOverlap="1" wp14:anchorId="734F4DCA" wp14:editId="44683512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1753" w14:textId="77777777" w:rsidR="003C6712" w:rsidRDefault="003C67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8" behindDoc="0" locked="0" layoutInCell="1" allowOverlap="1" wp14:anchorId="519C9068" wp14:editId="7E5CBB92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043"/>
    <w:multiLevelType w:val="hybridMultilevel"/>
    <w:tmpl w:val="A6C698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53146"/>
    <w:multiLevelType w:val="hybridMultilevel"/>
    <w:tmpl w:val="1FF66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A1202"/>
    <w:multiLevelType w:val="hybridMultilevel"/>
    <w:tmpl w:val="24424C10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3370"/>
    <w:multiLevelType w:val="hybridMultilevel"/>
    <w:tmpl w:val="1924E936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B72AA"/>
    <w:multiLevelType w:val="hybridMultilevel"/>
    <w:tmpl w:val="0F44F5A8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121AA"/>
    <w:multiLevelType w:val="hybridMultilevel"/>
    <w:tmpl w:val="9088176A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4DF"/>
    <w:multiLevelType w:val="hybridMultilevel"/>
    <w:tmpl w:val="A36ABFD6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26AB3"/>
    <w:multiLevelType w:val="hybridMultilevel"/>
    <w:tmpl w:val="BE6CC6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9009F"/>
    <w:multiLevelType w:val="hybridMultilevel"/>
    <w:tmpl w:val="B950A912"/>
    <w:lvl w:ilvl="0" w:tplc="8AD0E152">
      <w:numFmt w:val="bullet"/>
      <w:lvlText w:val="•"/>
      <w:lvlJc w:val="left"/>
      <w:pPr>
        <w:ind w:left="1080" w:hanging="720"/>
      </w:pPr>
      <w:rPr>
        <w:rFonts w:ascii="VAGRounded Lt" w:eastAsiaTheme="minorHAnsi" w:hAnsi="VAGRounde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303996">
    <w:abstractNumId w:val="0"/>
  </w:num>
  <w:num w:numId="2" w16cid:durableId="1952668639">
    <w:abstractNumId w:val="1"/>
  </w:num>
  <w:num w:numId="3" w16cid:durableId="2105104832">
    <w:abstractNumId w:val="5"/>
  </w:num>
  <w:num w:numId="4" w16cid:durableId="182599186">
    <w:abstractNumId w:val="7"/>
  </w:num>
  <w:num w:numId="5" w16cid:durableId="1177696847">
    <w:abstractNumId w:val="2"/>
  </w:num>
  <w:num w:numId="6" w16cid:durableId="574704150">
    <w:abstractNumId w:val="4"/>
  </w:num>
  <w:num w:numId="7" w16cid:durableId="940180985">
    <w:abstractNumId w:val="6"/>
  </w:num>
  <w:num w:numId="8" w16cid:durableId="437483962">
    <w:abstractNumId w:val="8"/>
  </w:num>
  <w:num w:numId="9" w16cid:durableId="7522400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261"/>
    <w:rsid w:val="000269BB"/>
    <w:rsid w:val="00031B59"/>
    <w:rsid w:val="00033895"/>
    <w:rsid w:val="000554C8"/>
    <w:rsid w:val="00066C1D"/>
    <w:rsid w:val="000718E0"/>
    <w:rsid w:val="00094DF2"/>
    <w:rsid w:val="000965B0"/>
    <w:rsid w:val="000969F1"/>
    <w:rsid w:val="000A51AA"/>
    <w:rsid w:val="00151884"/>
    <w:rsid w:val="00161CA1"/>
    <w:rsid w:val="00164740"/>
    <w:rsid w:val="00185904"/>
    <w:rsid w:val="001A2824"/>
    <w:rsid w:val="001D0827"/>
    <w:rsid w:val="00215C51"/>
    <w:rsid w:val="00243D7F"/>
    <w:rsid w:val="00252B63"/>
    <w:rsid w:val="00254FFE"/>
    <w:rsid w:val="00266261"/>
    <w:rsid w:val="00266437"/>
    <w:rsid w:val="002C2BF1"/>
    <w:rsid w:val="003559CF"/>
    <w:rsid w:val="003571C4"/>
    <w:rsid w:val="00376038"/>
    <w:rsid w:val="003C6712"/>
    <w:rsid w:val="003D0B36"/>
    <w:rsid w:val="00443EB3"/>
    <w:rsid w:val="004658AB"/>
    <w:rsid w:val="00486F14"/>
    <w:rsid w:val="004C5E57"/>
    <w:rsid w:val="004D7B5B"/>
    <w:rsid w:val="004F1008"/>
    <w:rsid w:val="0050319A"/>
    <w:rsid w:val="00523D7D"/>
    <w:rsid w:val="00540069"/>
    <w:rsid w:val="00554930"/>
    <w:rsid w:val="00562771"/>
    <w:rsid w:val="00594CE9"/>
    <w:rsid w:val="005A28BA"/>
    <w:rsid w:val="005C1C71"/>
    <w:rsid w:val="005C5FA0"/>
    <w:rsid w:val="005D4A5F"/>
    <w:rsid w:val="005E2F9E"/>
    <w:rsid w:val="006308E7"/>
    <w:rsid w:val="00633112"/>
    <w:rsid w:val="00665631"/>
    <w:rsid w:val="0069729B"/>
    <w:rsid w:val="006F6678"/>
    <w:rsid w:val="00740038"/>
    <w:rsid w:val="0074012D"/>
    <w:rsid w:val="00767DA9"/>
    <w:rsid w:val="007A28CF"/>
    <w:rsid w:val="007A35D5"/>
    <w:rsid w:val="007B46A0"/>
    <w:rsid w:val="008339C5"/>
    <w:rsid w:val="00837391"/>
    <w:rsid w:val="0084733E"/>
    <w:rsid w:val="0089385A"/>
    <w:rsid w:val="008C3FB2"/>
    <w:rsid w:val="009241EF"/>
    <w:rsid w:val="00935172"/>
    <w:rsid w:val="009858AA"/>
    <w:rsid w:val="009B5285"/>
    <w:rsid w:val="009C29F5"/>
    <w:rsid w:val="00A02585"/>
    <w:rsid w:val="00A0749A"/>
    <w:rsid w:val="00AC705D"/>
    <w:rsid w:val="00AD5A82"/>
    <w:rsid w:val="00B5627D"/>
    <w:rsid w:val="00B863B4"/>
    <w:rsid w:val="00BA056C"/>
    <w:rsid w:val="00BB0D10"/>
    <w:rsid w:val="00BC4C41"/>
    <w:rsid w:val="00BD2666"/>
    <w:rsid w:val="00BD55DE"/>
    <w:rsid w:val="00BE30A4"/>
    <w:rsid w:val="00C20410"/>
    <w:rsid w:val="00C20445"/>
    <w:rsid w:val="00CB13F0"/>
    <w:rsid w:val="00CB598B"/>
    <w:rsid w:val="00CD546E"/>
    <w:rsid w:val="00D042C7"/>
    <w:rsid w:val="00D160C2"/>
    <w:rsid w:val="00D372E0"/>
    <w:rsid w:val="00D66585"/>
    <w:rsid w:val="00DD0015"/>
    <w:rsid w:val="00DD3AB2"/>
    <w:rsid w:val="00DF2E89"/>
    <w:rsid w:val="00E2505D"/>
    <w:rsid w:val="00E35C0A"/>
    <w:rsid w:val="00E7761F"/>
    <w:rsid w:val="00E95FE2"/>
    <w:rsid w:val="00EC543F"/>
    <w:rsid w:val="00ED110F"/>
    <w:rsid w:val="00EE3B95"/>
    <w:rsid w:val="00F41A0D"/>
    <w:rsid w:val="00F500C8"/>
    <w:rsid w:val="00F729D2"/>
    <w:rsid w:val="00F83619"/>
    <w:rsid w:val="00F83821"/>
    <w:rsid w:val="00FF379E"/>
    <w:rsid w:val="22E0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40905A"/>
  <w15:chartTrackingRefBased/>
  <w15:docId w15:val="{AB346FDF-E657-4709-A8F8-D530FA7F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1C4"/>
    <w:pPr>
      <w:spacing w:after="240" w:line="240" w:lineRule="auto"/>
    </w:pPr>
    <w:rPr>
      <w:rFonts w:ascii="VAG Rounded Std Light" w:hAnsi="VAG Rounded Std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1C4"/>
    <w:pPr>
      <w:keepNext/>
      <w:outlineLvl w:val="0"/>
    </w:pPr>
    <w:rPr>
      <w:rFonts w:ascii="VAGRounded" w:hAnsi="VAGRounded"/>
      <w:color w:val="ED1556" w:themeColor="background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71C4"/>
    <w:pPr>
      <w:outlineLvl w:val="1"/>
    </w:pPr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D546E"/>
  </w:style>
  <w:style w:type="paragraph" w:styleId="Footer">
    <w:name w:val="footer"/>
    <w:basedOn w:val="Normal"/>
    <w:link w:val="Foot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D546E"/>
  </w:style>
  <w:style w:type="paragraph" w:styleId="NormalWeb">
    <w:name w:val="Normal (Web)"/>
    <w:basedOn w:val="Normal"/>
    <w:uiPriority w:val="99"/>
    <w:semiHidden/>
    <w:unhideWhenUsed/>
    <w:rsid w:val="00DF2E8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94DF2"/>
    <w:pPr>
      <w:pBdr>
        <w:bottom w:val="single" w:sz="8" w:space="1" w:color="ED1556" w:themeColor="background2"/>
      </w:pBdr>
    </w:pPr>
    <w:rPr>
      <w:rFonts w:ascii="VAGRounded" w:hAnsi="VAGRounded"/>
      <w:color w:val="ED1556" w:themeColor="background2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094DF2"/>
    <w:rPr>
      <w:rFonts w:ascii="VAGRounded" w:hAnsi="VAGRounded"/>
      <w:color w:val="ED1556" w:themeColor="background2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SubtitleChar">
    <w:name w:val="Subtitle Char"/>
    <w:basedOn w:val="DefaultParagraphFont"/>
    <w:link w:val="Subtitle"/>
    <w:uiPriority w:val="11"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3571C4"/>
    <w:rPr>
      <w:rFonts w:ascii="VAGRounded" w:hAnsi="VAGRounded"/>
      <w:color w:val="ED1556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71C4"/>
    <w:rPr>
      <w:rFonts w:ascii="VAGRounded" w:hAnsi="VAGRounded"/>
      <w:color w:val="000000" w:themeColor="text1"/>
      <w:sz w:val="20"/>
    </w:rPr>
  </w:style>
  <w:style w:type="character" w:styleId="Hyperlink">
    <w:name w:val="Hyperlink"/>
    <w:basedOn w:val="DefaultParagraphFont"/>
    <w:uiPriority w:val="99"/>
    <w:unhideWhenUsed/>
    <w:rsid w:val="0026626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626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658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8A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8AB"/>
    <w:rPr>
      <w:rFonts w:ascii="VAG Rounded Std Light" w:hAnsi="VAG Rounded Std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8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8AB"/>
    <w:rPr>
      <w:rFonts w:ascii="VAG Rounded Std Light" w:hAnsi="VAG Rounded Std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8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8A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52B63"/>
    <w:pPr>
      <w:spacing w:after="0" w:line="240" w:lineRule="auto"/>
    </w:pPr>
    <w:rPr>
      <w:rFonts w:ascii="VAG Rounded Std Light" w:hAnsi="VAG Rounded Std Light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0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8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hildcomwales.org.uk/wp-content/uploads/2022/10/Under-7s-Ambitions-for-Wales-1.pptx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youtube.com/watch?v=nZRkvnTgyYQ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childcomwales.org.uk/wp-content/uploads/2022/10/Under-7s-Ambitions-for-Wales.pdf" TargetMode="External"/><Relationship Id="rId27" Type="http://schemas.openxmlformats.org/officeDocument/2006/relationships/footer" Target="footer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6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ian\Downloads\CCReport2018-1.dotx" TargetMode="External"/></Relationships>
</file>

<file path=word/theme/theme1.xml><?xml version="1.0" encoding="utf-8"?>
<a:theme xmlns:a="http://schemas.openxmlformats.org/drawingml/2006/main" name="Office Theme">
  <a:themeElements>
    <a:clrScheme name="CComm">
      <a:dk1>
        <a:sysClr val="windowText" lastClr="000000"/>
      </a:dk1>
      <a:lt1>
        <a:sysClr val="window" lastClr="FFFFFF"/>
      </a:lt1>
      <a:dk2>
        <a:srgbClr val="414042"/>
      </a:dk2>
      <a:lt2>
        <a:srgbClr val="ED1556"/>
      </a:lt2>
      <a:accent1>
        <a:srgbClr val="0072BC"/>
      </a:accent1>
      <a:accent2>
        <a:srgbClr val="FDB913"/>
      </a:accent2>
      <a:accent3>
        <a:srgbClr val="27AAE1"/>
      </a:accent3>
      <a:accent4>
        <a:srgbClr val="EE3D96"/>
      </a:accent4>
      <a:accent5>
        <a:srgbClr val="A978B4"/>
      </a:accent5>
      <a:accent6>
        <a:srgbClr val="B3D2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3D9BFB92DA0247B6CDD85BA06D1FC7" ma:contentTypeVersion="" ma:contentTypeDescription="Create a new document." ma:contentTypeScope="" ma:versionID="9732a5ee8e25c06c74f75254036ab18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CF21-CA82-4033-B3C7-B5AFF10C68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9EEA3D-1908-4F53-A4D2-497028FF02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ED954E-AD9A-424D-ADBD-A2921F4D41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3524E6-66D0-42A7-A36E-67B07D5B1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C:\Users\Rhian\Downloads\CCReport2018-1.dotx</Template>
  <TotalTime>25</TotalTime>
  <Pages>8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</dc:creator>
  <cp:keywords/>
  <dc:description/>
  <cp:lastModifiedBy>Microsoft Office User</cp:lastModifiedBy>
  <cp:revision>7</cp:revision>
  <dcterms:created xsi:type="dcterms:W3CDTF">2022-09-12T08:55:00Z</dcterms:created>
  <dcterms:modified xsi:type="dcterms:W3CDTF">2022-10-05T11:03:00Z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0x0101003F3D9BFB92DA0247B6CDD85BA06D1FC7</vt:lpwstr>
  </property>
</Properties>
</file>