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CCE2C" w14:textId="77777777" w:rsidR="00CD546E" w:rsidRDefault="00DF2E89">
      <w:pPr>
        <w:sectPr w:rsidR="00CD546E" w:rsidSect="00F8382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680" w:bottom="567" w:left="680" w:header="284" w:footer="680" w:gutter="0"/>
          <w:cols w:space="708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F7FAD" wp14:editId="5CE1E291">
                <wp:simplePos x="0" y="0"/>
                <wp:positionH relativeFrom="column">
                  <wp:posOffset>55660</wp:posOffset>
                </wp:positionH>
                <wp:positionV relativeFrom="paragraph">
                  <wp:posOffset>56018</wp:posOffset>
                </wp:positionV>
                <wp:extent cx="4859655" cy="5755430"/>
                <wp:effectExtent l="0" t="0" r="0" b="0"/>
                <wp:wrapNone/>
                <wp:docPr id="8" name="Freeform: 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0B5D5F-B7DC-4505-897F-19204D94EA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5755430"/>
                        </a:xfrm>
                        <a:custGeom>
                          <a:avLst/>
                          <a:gdLst>
                            <a:gd name="connsiteX0" fmla="*/ 400387 w 4859655"/>
                            <a:gd name="connsiteY0" fmla="*/ 0 h 5755430"/>
                            <a:gd name="connsiteX1" fmla="*/ 4459268 w 4859655"/>
                            <a:gd name="connsiteY1" fmla="*/ 0 h 5755430"/>
                            <a:gd name="connsiteX2" fmla="*/ 4859655 w 4859655"/>
                            <a:gd name="connsiteY2" fmla="*/ 400387 h 5755430"/>
                            <a:gd name="connsiteX3" fmla="*/ 4859655 w 4859655"/>
                            <a:gd name="connsiteY3" fmla="*/ 4783518 h 5755430"/>
                            <a:gd name="connsiteX4" fmla="*/ 4459268 w 4859655"/>
                            <a:gd name="connsiteY4" fmla="*/ 5183905 h 5755430"/>
                            <a:gd name="connsiteX5" fmla="*/ 1601902 w 4859655"/>
                            <a:gd name="connsiteY5" fmla="*/ 5183905 h 5755430"/>
                            <a:gd name="connsiteX6" fmla="*/ 1085932 w 4859655"/>
                            <a:gd name="connsiteY6" fmla="*/ 5755430 h 5755430"/>
                            <a:gd name="connsiteX7" fmla="*/ 569963 w 4859655"/>
                            <a:gd name="connsiteY7" fmla="*/ 5183905 h 5755430"/>
                            <a:gd name="connsiteX8" fmla="*/ 400387 w 4859655"/>
                            <a:gd name="connsiteY8" fmla="*/ 5183905 h 5755430"/>
                            <a:gd name="connsiteX9" fmla="*/ 0 w 4859655"/>
                            <a:gd name="connsiteY9" fmla="*/ 4783518 h 5755430"/>
                            <a:gd name="connsiteX10" fmla="*/ 0 w 4859655"/>
                            <a:gd name="connsiteY10" fmla="*/ 400387 h 5755430"/>
                            <a:gd name="connsiteX11" fmla="*/ 400387 w 4859655"/>
                            <a:gd name="connsiteY11" fmla="*/ 0 h 5755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59655" h="5755430">
                              <a:moveTo>
                                <a:pt x="400387" y="0"/>
                              </a:moveTo>
                              <a:lnTo>
                                <a:pt x="4459268" y="0"/>
                              </a:lnTo>
                              <a:cubicBezTo>
                                <a:pt x="4680396" y="0"/>
                                <a:pt x="4859655" y="179259"/>
                                <a:pt x="4859655" y="400387"/>
                              </a:cubicBezTo>
                              <a:lnTo>
                                <a:pt x="4859655" y="4783518"/>
                              </a:lnTo>
                              <a:cubicBezTo>
                                <a:pt x="4859655" y="5004646"/>
                                <a:pt x="4680396" y="5183905"/>
                                <a:pt x="4459268" y="5183905"/>
                              </a:cubicBezTo>
                              <a:lnTo>
                                <a:pt x="1601902" y="5183905"/>
                              </a:lnTo>
                              <a:lnTo>
                                <a:pt x="1085932" y="5755430"/>
                              </a:lnTo>
                              <a:lnTo>
                                <a:pt x="569963" y="5183905"/>
                              </a:lnTo>
                              <a:lnTo>
                                <a:pt x="400387" y="5183905"/>
                              </a:lnTo>
                              <a:cubicBezTo>
                                <a:pt x="179259" y="5183905"/>
                                <a:pt x="0" y="5004646"/>
                                <a:pt x="0" y="4783518"/>
                              </a:cubicBezTo>
                              <a:lnTo>
                                <a:pt x="0" y="400387"/>
                              </a:lnTo>
                              <a:cubicBezTo>
                                <a:pt x="0" y="179259"/>
                                <a:pt x="179259" y="0"/>
                                <a:pt x="40038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0" cap="flat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1C20C" w14:textId="368ABBE6" w:rsidR="003C6712" w:rsidRPr="00266261" w:rsidRDefault="00085671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  <w:t>Gobeithion i Gymru</w:t>
                            </w:r>
                          </w:p>
                          <w:p w14:paraId="677E06A5" w14:textId="64F00A0C" w:rsidR="003C6712" w:rsidRPr="00266261" w:rsidRDefault="00085671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  <w:t>Plant o dan 7 oed</w:t>
                            </w:r>
                          </w:p>
                        </w:txbxContent>
                      </wps:txbx>
                      <wps:bodyPr rot="0" spcFirstLastPara="0" vert="horz" wrap="square" lIns="180000" tIns="144000" rIns="180000" bIns="75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F7FAD" id="Freeform: Shape 7" o:spid="_x0000_s1026" style="position:absolute;margin-left:4.4pt;margin-top:4.4pt;width:382.65pt;height:453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9655,575543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" adj="-11796480,,5400" path="m400387,l4459268,v221128,,400387,179259,400387,400387l4859655,4783518v,221128,-179259,400387,-400387,400387l1601902,5183905r-515970,571525l569963,5183905r-169576,c179259,5183905,,5004646,,4783518l,400387c,179259,179259,,400387,xe" filled="f" strokecolor="white [3212]" strokeweight="10pt">
                <v:stroke joinstyle="round"/>
                <v:formulas/>
                <v:path arrowok="t" o:connecttype="custom" o:connectlocs="400387,0;4459268,0;4859655,400387;4859655,4783518;4459268,5183905;1601902,5183905;1085932,5755430;569963,5183905;400387,5183905;0,4783518;0,400387;400387,0" o:connectangles="0,0,0,0,0,0,0,0,0,0,0,0" textboxrect="0,0,4859655,5755430"/>
                <v:textbox inset="5mm,4mm,5mm,21mm">
                  <w:txbxContent>
                    <w:p w14:paraId="1D01C20C" w14:textId="368ABBE6" w:rsidR="003C6712" w:rsidRPr="00266261" w:rsidRDefault="00085671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  <w:t>Gobeithion i Gymru</w:t>
                      </w:r>
                    </w:p>
                    <w:p w14:paraId="677E06A5" w14:textId="64F00A0C" w:rsidR="003C6712" w:rsidRPr="00266261" w:rsidRDefault="00085671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  <w:t>Plant o dan 7 oed</w:t>
                      </w:r>
                    </w:p>
                  </w:txbxContent>
                </v:textbox>
              </v:shape>
            </w:pict>
          </mc:Fallback>
        </mc:AlternateContent>
      </w:r>
    </w:p>
    <w:p w14:paraId="700E76E0" w14:textId="77777777" w:rsidR="00C20410" w:rsidRDefault="00C20410" w:rsidP="00094DF2">
      <w:pPr>
        <w:sectPr w:rsidR="00C20410" w:rsidSect="00E35C0A">
          <w:headerReference w:type="default" r:id="rId15"/>
          <w:footerReference w:type="default" r:id="rId16"/>
          <w:type w:val="continuous"/>
          <w:pgSz w:w="11906" w:h="16838" w:code="9"/>
          <w:pgMar w:top="1134" w:right="680" w:bottom="3232" w:left="680" w:header="284" w:footer="680" w:gutter="0"/>
          <w:cols w:space="284"/>
          <w:docGrid w:linePitch="360"/>
        </w:sectPr>
      </w:pPr>
    </w:p>
    <w:p w14:paraId="75F36A2E" w14:textId="77777777" w:rsidR="00C20410" w:rsidRDefault="00C20410" w:rsidP="00094DF2">
      <w:pPr>
        <w:sectPr w:rsidR="00C20410" w:rsidSect="00E35C0A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1134" w:right="680" w:bottom="1701" w:left="680" w:header="284" w:footer="680" w:gutter="0"/>
          <w:cols w:space="284"/>
          <w:titlePg/>
          <w:docGrid w:linePitch="360"/>
        </w:sectPr>
      </w:pPr>
    </w:p>
    <w:p w14:paraId="163D5BD4" w14:textId="77777777" w:rsidR="00266261" w:rsidRDefault="00266261" w:rsidP="00094DF2"/>
    <w:p w14:paraId="4AF883E5" w14:textId="77777777" w:rsidR="00266261" w:rsidRDefault="00266261" w:rsidP="00094DF2"/>
    <w:p w14:paraId="3AE8C4A7" w14:textId="77777777" w:rsidR="00266261" w:rsidRDefault="00266261" w:rsidP="00094DF2"/>
    <w:p w14:paraId="0ECD1A0E" w14:textId="77777777" w:rsidR="00266261" w:rsidRDefault="00266261" w:rsidP="00094DF2"/>
    <w:p w14:paraId="6D6D4753" w14:textId="77777777" w:rsidR="00266261" w:rsidRDefault="00266261" w:rsidP="00094DF2"/>
    <w:p w14:paraId="14563CDB" w14:textId="77777777" w:rsidR="00266261" w:rsidRDefault="00266261" w:rsidP="00094DF2"/>
    <w:p w14:paraId="4B696138" w14:textId="77777777" w:rsidR="00266261" w:rsidRDefault="00266261" w:rsidP="00094DF2"/>
    <w:p w14:paraId="24C37C02" w14:textId="77777777" w:rsidR="00266261" w:rsidRDefault="00266261" w:rsidP="00094DF2"/>
    <w:p w14:paraId="7A792A52" w14:textId="77777777" w:rsidR="00266261" w:rsidRDefault="00266261" w:rsidP="00094DF2"/>
    <w:p w14:paraId="15598494" w14:textId="77777777" w:rsidR="00266261" w:rsidRDefault="00266261" w:rsidP="00094DF2"/>
    <w:p w14:paraId="263FCDC0" w14:textId="77777777" w:rsidR="00266261" w:rsidRDefault="00266261" w:rsidP="00094DF2"/>
    <w:p w14:paraId="78C50A20" w14:textId="77777777" w:rsidR="00266261" w:rsidRDefault="00266261" w:rsidP="00094DF2"/>
    <w:p w14:paraId="3A22637D" w14:textId="77777777" w:rsidR="00266261" w:rsidRDefault="00266261" w:rsidP="00094DF2"/>
    <w:p w14:paraId="544F819C" w14:textId="77777777" w:rsidR="00266261" w:rsidRDefault="00266261" w:rsidP="00094DF2"/>
    <w:p w14:paraId="092C174A" w14:textId="77777777" w:rsidR="00266261" w:rsidRDefault="00266261" w:rsidP="00094DF2"/>
    <w:p w14:paraId="7B862EA5" w14:textId="77777777" w:rsidR="00266261" w:rsidRDefault="00266261" w:rsidP="00094DF2"/>
    <w:p w14:paraId="65B87C0E" w14:textId="77777777" w:rsidR="00266261" w:rsidRDefault="00266261" w:rsidP="00094DF2"/>
    <w:p w14:paraId="717C18B3" w14:textId="77777777" w:rsidR="00266261" w:rsidRDefault="00266261" w:rsidP="00094DF2"/>
    <w:p w14:paraId="40CC6F48" w14:textId="77777777" w:rsidR="00266261" w:rsidRDefault="00266261" w:rsidP="00094DF2"/>
    <w:p w14:paraId="7DD5F87E" w14:textId="77777777" w:rsidR="00266261" w:rsidRDefault="00266261" w:rsidP="00094DF2"/>
    <w:p w14:paraId="14AAE3BA" w14:textId="77777777" w:rsidR="00266261" w:rsidRDefault="00266261" w:rsidP="00094DF2"/>
    <w:p w14:paraId="7AEF040C" w14:textId="77777777" w:rsidR="00266261" w:rsidRDefault="00266261" w:rsidP="00094DF2"/>
    <w:p w14:paraId="3E7B4A61" w14:textId="77777777" w:rsidR="00266261" w:rsidRDefault="00266261" w:rsidP="00094DF2"/>
    <w:p w14:paraId="1AE13532" w14:textId="77777777" w:rsidR="00266261" w:rsidRDefault="00266261" w:rsidP="00094DF2"/>
    <w:p w14:paraId="4CC27D5B" w14:textId="77777777" w:rsidR="00266261" w:rsidRDefault="00266261" w:rsidP="00094DF2"/>
    <w:p w14:paraId="5C4FDCC1" w14:textId="77777777" w:rsidR="00266261" w:rsidRPr="00266261" w:rsidRDefault="00266261" w:rsidP="00094DF2">
      <w:pPr>
        <w:rPr>
          <w:rFonts w:ascii="VAGRounded Lt" w:hAnsi="VAGRounded Lt"/>
          <w:sz w:val="24"/>
        </w:rPr>
      </w:pPr>
    </w:p>
    <w:p w14:paraId="7ED4CA00" w14:textId="1F5BCC03" w:rsidR="00266261" w:rsidRPr="00266261" w:rsidRDefault="00085671" w:rsidP="00266261">
      <w:pPr>
        <w:rPr>
          <w:rFonts w:ascii="VAGRounded Lt" w:hAnsi="VAGRounded Lt"/>
          <w:b/>
          <w:sz w:val="28"/>
          <w:szCs w:val="28"/>
        </w:rPr>
      </w:pPr>
      <w:r>
        <w:rPr>
          <w:rFonts w:ascii="VAGRounded Lt" w:hAnsi="VAGRounded Lt"/>
          <w:b/>
          <w:sz w:val="28"/>
          <w:szCs w:val="28"/>
          <w:lang w:val="en-US"/>
        </w:rPr>
        <w:lastRenderedPageBreak/>
        <w:t>Gwybodaeth  i ddarllenwr y stori</w:t>
      </w:r>
    </w:p>
    <w:p w14:paraId="445665CD" w14:textId="20DCDD47" w:rsidR="00266261" w:rsidRPr="00266261" w:rsidRDefault="00085671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Mae'r Comisiynydd Plant wedi cyhoeddi holiadur cenedlaethol, 'Gobeithion i Gymru'. Bydd yr holiadur yma yn helpu'r Comisiynydd glywed safbwyntiau a theimladau plant ar draws Cymru ar faterion gwahanol, a bydd y canlyniadau yn ei galluogi i ffurfio ei blaenoriaethau gwaith.</w:t>
      </w:r>
      <w:r w:rsidR="00266261" w:rsidRPr="00266261">
        <w:rPr>
          <w:rFonts w:ascii="VAGRounded Lt" w:hAnsi="VAGRounded Lt"/>
          <w:sz w:val="24"/>
          <w:lang w:val="en-US"/>
        </w:rPr>
        <w:t xml:space="preserve"> </w:t>
      </w:r>
    </w:p>
    <w:p w14:paraId="5B7A75EA" w14:textId="6044AEB8" w:rsidR="00085671" w:rsidRPr="00266261" w:rsidRDefault="00085671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Mae'r pecyn yma yn galluogi plant 4-7 oed i fod yn rhan o'r gwaith yma hefyd, trwy </w:t>
      </w:r>
      <w:r w:rsidR="00314C6E">
        <w:rPr>
          <w:rFonts w:ascii="VAGRounded Lt" w:hAnsi="VAGRounded Lt"/>
          <w:sz w:val="24"/>
          <w:lang w:val="en-US"/>
        </w:rPr>
        <w:t>stori. Bydd cyfleoedd yn ystod y stori iddyn nhw rannu eu barn neu syniadau. Plis gwnewch nodyn o ymatebion eich plant ac anfonwch rhain yn nôl i ni.</w:t>
      </w:r>
    </w:p>
    <w:p w14:paraId="172F4F01" w14:textId="6F5D189F" w:rsidR="00314C6E" w:rsidRPr="00266261" w:rsidRDefault="00314C6E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Gall athrawon neu arweinwyr grwp wneud y gweithgaredd yma gyda'u dosbarth neu grwp. Neu, efallai eich bod chi'n rhiant neu ofalwr sydd eisiau gwneud y gweithgaredd gyda'ch plant neu blentyn.</w:t>
      </w:r>
    </w:p>
    <w:p w14:paraId="7FDCE9AF" w14:textId="64609B90" w:rsidR="00314C6E" w:rsidRDefault="00314C6E" w:rsidP="00266261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t>Os gwelwch yn dda, cofiwch lenwi'r ffurflen monitro ar dudalen olaf y pecyn. Bydd hyn yn ein helpu i weld os oes angen mwy o gefnogaeth ar grwpiau penodol o blant.</w:t>
      </w:r>
    </w:p>
    <w:p w14:paraId="693CC28B" w14:textId="49E7D8A2" w:rsidR="00314C6E" w:rsidRDefault="00314C6E" w:rsidP="00266261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t>Mae'r stori yn dechrau ar y dudalen nesaf.</w:t>
      </w:r>
    </w:p>
    <w:p w14:paraId="5E6E983D" w14:textId="2F489483" w:rsidR="00314C6E" w:rsidRPr="00266261" w:rsidRDefault="00314C6E" w:rsidP="00266261">
      <w:pPr>
        <w:rPr>
          <w:rFonts w:ascii="VAGRounded Lt" w:hAnsi="VAGRounded Lt"/>
          <w:sz w:val="24"/>
        </w:rPr>
      </w:pPr>
      <w:r w:rsidRPr="00702516">
        <w:rPr>
          <w:rFonts w:ascii="VAGRounded Lt" w:hAnsi="VAGRounded Lt"/>
          <w:sz w:val="24"/>
          <w:lang w:val="en-US"/>
        </w:rPr>
        <w:t xml:space="preserve">Mae gyda ni </w:t>
      </w:r>
      <w:hyperlink r:id="rId21" w:history="1">
        <w:r w:rsidRPr="00702516">
          <w:rPr>
            <w:rStyle w:val="Hyperlink"/>
            <w:rFonts w:ascii="VAGRounded Lt" w:hAnsi="VAGRounded Lt"/>
            <w:sz w:val="24"/>
            <w:lang w:val="en-US"/>
          </w:rPr>
          <w:t>ffeil Powerpoint</w:t>
        </w:r>
      </w:hyperlink>
      <w:r w:rsidRPr="00702516">
        <w:rPr>
          <w:rFonts w:ascii="VAGRounded Lt" w:hAnsi="VAGRounded Lt"/>
          <w:sz w:val="24"/>
          <w:lang w:val="en-US"/>
        </w:rPr>
        <w:t xml:space="preserve"> neu </w:t>
      </w:r>
      <w:hyperlink r:id="rId22" w:history="1">
        <w:r w:rsidR="00702516" w:rsidRPr="00702516">
          <w:rPr>
            <w:rStyle w:val="Hyperlink"/>
            <w:rFonts w:ascii="VAGRounded Lt" w:hAnsi="VAGRounded Lt"/>
            <w:sz w:val="24"/>
            <w:lang w:val="en-US"/>
          </w:rPr>
          <w:t xml:space="preserve">ffeil </w:t>
        </w:r>
        <w:r w:rsidRPr="00702516">
          <w:rPr>
            <w:rStyle w:val="Hyperlink"/>
            <w:rFonts w:ascii="VAGRounded Lt" w:hAnsi="VAGRounded Lt"/>
            <w:sz w:val="24"/>
            <w:lang w:val="en-US"/>
          </w:rPr>
          <w:t>PDF</w:t>
        </w:r>
      </w:hyperlink>
      <w:r w:rsidRPr="00702516">
        <w:rPr>
          <w:rFonts w:ascii="VAGRounded Lt" w:hAnsi="VAGRounded Lt"/>
          <w:sz w:val="24"/>
          <w:lang w:val="en-US"/>
        </w:rPr>
        <w:t xml:space="preserve"> gyda lluniau i helpu egluro'r stori.</w:t>
      </w:r>
    </w:p>
    <w:p w14:paraId="595B29A5" w14:textId="77777777" w:rsidR="00266261" w:rsidRDefault="00266261" w:rsidP="00094DF2">
      <w:pPr>
        <w:rPr>
          <w:b/>
        </w:rPr>
      </w:pPr>
    </w:p>
    <w:p w14:paraId="19597423" w14:textId="77777777" w:rsidR="00266261" w:rsidRDefault="00266261" w:rsidP="00094DF2">
      <w:pPr>
        <w:rPr>
          <w:b/>
        </w:rPr>
      </w:pPr>
    </w:p>
    <w:p w14:paraId="17C92A59" w14:textId="77777777" w:rsidR="00266261" w:rsidRDefault="00266261" w:rsidP="00094DF2">
      <w:pPr>
        <w:rPr>
          <w:b/>
        </w:rPr>
      </w:pPr>
    </w:p>
    <w:p w14:paraId="1B6A64B0" w14:textId="77777777" w:rsidR="00266261" w:rsidRDefault="00266261" w:rsidP="00094DF2">
      <w:pPr>
        <w:rPr>
          <w:b/>
        </w:rPr>
      </w:pPr>
    </w:p>
    <w:p w14:paraId="5BA56AEF" w14:textId="77777777" w:rsidR="00266261" w:rsidRDefault="00266261" w:rsidP="00094DF2">
      <w:pPr>
        <w:rPr>
          <w:b/>
        </w:rPr>
      </w:pPr>
    </w:p>
    <w:p w14:paraId="74043919" w14:textId="77777777" w:rsidR="00266261" w:rsidRDefault="00266261" w:rsidP="00094DF2">
      <w:pPr>
        <w:rPr>
          <w:b/>
        </w:rPr>
      </w:pPr>
    </w:p>
    <w:p w14:paraId="610F71F6" w14:textId="77777777" w:rsidR="00266261" w:rsidRDefault="00266261" w:rsidP="00094DF2">
      <w:pPr>
        <w:rPr>
          <w:b/>
        </w:rPr>
      </w:pPr>
    </w:p>
    <w:p w14:paraId="2893CA34" w14:textId="77777777" w:rsidR="00266261" w:rsidRDefault="00266261" w:rsidP="00094DF2">
      <w:pPr>
        <w:rPr>
          <w:b/>
        </w:rPr>
      </w:pPr>
    </w:p>
    <w:p w14:paraId="48C0EC94" w14:textId="77777777" w:rsidR="00266261" w:rsidRDefault="00266261" w:rsidP="00094DF2">
      <w:pPr>
        <w:rPr>
          <w:b/>
        </w:rPr>
      </w:pPr>
    </w:p>
    <w:p w14:paraId="2C40D2BE" w14:textId="77777777" w:rsidR="00266261" w:rsidRDefault="00266261" w:rsidP="00094DF2">
      <w:pPr>
        <w:rPr>
          <w:b/>
        </w:rPr>
      </w:pPr>
    </w:p>
    <w:p w14:paraId="4DE188DB" w14:textId="77777777" w:rsidR="00266261" w:rsidRDefault="00266261" w:rsidP="00094DF2">
      <w:pPr>
        <w:rPr>
          <w:b/>
        </w:rPr>
      </w:pPr>
    </w:p>
    <w:p w14:paraId="604C1E7C" w14:textId="77777777" w:rsidR="00266261" w:rsidRDefault="00266261" w:rsidP="00094DF2">
      <w:pPr>
        <w:rPr>
          <w:b/>
        </w:rPr>
      </w:pPr>
    </w:p>
    <w:p w14:paraId="633A6E96" w14:textId="77777777" w:rsidR="00266261" w:rsidRDefault="00266261" w:rsidP="00094DF2">
      <w:pPr>
        <w:rPr>
          <w:b/>
        </w:rPr>
      </w:pPr>
    </w:p>
    <w:p w14:paraId="53B14DC7" w14:textId="77777777" w:rsidR="00266261" w:rsidRDefault="00266261" w:rsidP="00094DF2">
      <w:pPr>
        <w:rPr>
          <w:b/>
        </w:rPr>
      </w:pPr>
    </w:p>
    <w:p w14:paraId="5401AA9A" w14:textId="77777777" w:rsidR="00266261" w:rsidRDefault="00266261" w:rsidP="00094DF2">
      <w:pPr>
        <w:rPr>
          <w:b/>
        </w:rPr>
      </w:pPr>
    </w:p>
    <w:p w14:paraId="5EFAB195" w14:textId="77777777" w:rsidR="00266261" w:rsidRDefault="00266261" w:rsidP="00094DF2">
      <w:pPr>
        <w:rPr>
          <w:b/>
        </w:rPr>
      </w:pPr>
    </w:p>
    <w:p w14:paraId="527B8096" w14:textId="77777777" w:rsidR="00266261" w:rsidRDefault="00266261" w:rsidP="00094DF2">
      <w:pPr>
        <w:rPr>
          <w:b/>
        </w:rPr>
      </w:pPr>
    </w:p>
    <w:p w14:paraId="6700E410" w14:textId="77777777" w:rsidR="00266261" w:rsidRDefault="00266261" w:rsidP="00094DF2">
      <w:pPr>
        <w:rPr>
          <w:b/>
        </w:rPr>
      </w:pPr>
    </w:p>
    <w:p w14:paraId="283A3765" w14:textId="77777777" w:rsidR="00266261" w:rsidRDefault="00266261" w:rsidP="00094DF2">
      <w:pPr>
        <w:rPr>
          <w:b/>
        </w:rPr>
      </w:pPr>
    </w:p>
    <w:p w14:paraId="5C6BE1A6" w14:textId="51A5A483" w:rsidR="00266261" w:rsidRDefault="00266261" w:rsidP="00094DF2">
      <w:pPr>
        <w:rPr>
          <w:rFonts w:ascii="VAGRounded Lt" w:hAnsi="VAGRounded Lt"/>
          <w:b/>
          <w:sz w:val="28"/>
        </w:rPr>
      </w:pPr>
      <w:r w:rsidRPr="00266261">
        <w:rPr>
          <w:rFonts w:ascii="VAGRounded Lt" w:hAnsi="VAGRounded Lt"/>
          <w:b/>
          <w:sz w:val="28"/>
        </w:rPr>
        <w:lastRenderedPageBreak/>
        <w:t>Stor</w:t>
      </w:r>
      <w:r w:rsidR="00EE47B8">
        <w:rPr>
          <w:rFonts w:ascii="VAGRounded Lt" w:hAnsi="VAGRounded Lt"/>
          <w:b/>
          <w:sz w:val="28"/>
        </w:rPr>
        <w:t>i</w:t>
      </w:r>
    </w:p>
    <w:p w14:paraId="31BC93D8" w14:textId="1DB1E262" w:rsidR="00266261" w:rsidRPr="00266261" w:rsidRDefault="00EE47B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Dyma Rocio. Hi yw Commisiynydd Plant Cymru.</w:t>
      </w:r>
    </w:p>
    <w:p w14:paraId="2A808695" w14:textId="78F39AE9" w:rsidR="00266261" w:rsidRPr="00266261" w:rsidRDefault="00EE47B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Ei swydd yw cadw plant yn hapus, yn iach, ac yn ddiogel. </w:t>
      </w:r>
      <w:r w:rsidR="00266261" w:rsidRPr="00266261">
        <w:rPr>
          <w:rFonts w:ascii="VAGRounded Lt" w:hAnsi="VAGRounded Lt"/>
          <w:b/>
          <w:sz w:val="24"/>
        </w:rPr>
        <w:t>(</w:t>
      </w:r>
      <w:r>
        <w:rPr>
          <w:rFonts w:ascii="VAGRounded Lt" w:hAnsi="VAGRounded Lt"/>
          <w:b/>
          <w:sz w:val="24"/>
        </w:rPr>
        <w:t xml:space="preserve">pigwch </w:t>
      </w:r>
      <w:r w:rsidR="00892273">
        <w:rPr>
          <w:rFonts w:ascii="VAGRounded Lt" w:hAnsi="VAGRounded Lt"/>
          <w:b/>
          <w:sz w:val="24"/>
        </w:rPr>
        <w:t>symudiadau ar gyfer y geiriau yma er mwyn eu hailadrodd trwy gydol y stori)</w:t>
      </w:r>
    </w:p>
    <w:p w14:paraId="1FB7D60D" w14:textId="3597048A" w:rsidR="00266261" w:rsidRPr="00266261" w:rsidRDefault="00892273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Mae Rocio wedi ysgrifennu stori, ac mae hi eisiau dy help gydag ambell rhan. Wyt ti'n meddwl gallet ti ei helpu hi? </w:t>
      </w:r>
    </w:p>
    <w:p w14:paraId="6A9B74FB" w14:textId="33845E77" w:rsidR="00266261" w:rsidRPr="00266261" w:rsidRDefault="00892273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Stori dau blentyn yw hwn. Eu henwau nhw yw </w:t>
      </w:r>
      <w:r w:rsidR="00266261" w:rsidRPr="00266261">
        <w:rPr>
          <w:rFonts w:ascii="VAGRounded Lt" w:hAnsi="VAGRounded Lt"/>
          <w:sz w:val="24"/>
          <w:lang w:val="en-US"/>
        </w:rPr>
        <w:t xml:space="preserve">_________ a __________ </w:t>
      </w:r>
      <w:r w:rsidR="00266261">
        <w:rPr>
          <w:rFonts w:ascii="VAGRounded Lt" w:hAnsi="VAGRounded Lt"/>
          <w:b/>
          <w:bCs/>
          <w:sz w:val="24"/>
          <w:lang w:val="en-US"/>
        </w:rPr>
        <w:t>(</w:t>
      </w:r>
      <w:r>
        <w:rPr>
          <w:rFonts w:ascii="VAGRounded Lt" w:hAnsi="VAGRounded Lt"/>
          <w:b/>
          <w:bCs/>
          <w:sz w:val="24"/>
          <w:lang w:val="en-US"/>
        </w:rPr>
        <w:t>plant yn dewis y dau enw</w:t>
      </w:r>
      <w:r w:rsidR="00266261" w:rsidRPr="00266261">
        <w:rPr>
          <w:rFonts w:ascii="VAGRounded Lt" w:hAnsi="VAGRounded Lt"/>
          <w:b/>
          <w:bCs/>
          <w:sz w:val="24"/>
          <w:lang w:val="en-US"/>
        </w:rPr>
        <w:t>)</w:t>
      </w:r>
    </w:p>
    <w:p w14:paraId="68E3AD3A" w14:textId="2213C057" w:rsidR="00266261" w:rsidRPr="00266261" w:rsidRDefault="00892273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Aeth y plant ar antur ar draws Cymru i ffeindio mas beth sy'n cadw plant yn hapus, yn iach, ac yn ddiogel. </w:t>
      </w:r>
    </w:p>
    <w:p w14:paraId="0179876E" w14:textId="24123F49" w:rsidR="00266261" w:rsidRPr="00266261" w:rsidRDefault="00892273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Gofynnon nhw i lawer iawn o blant, fel ti/chi, am help. </w:t>
      </w:r>
    </w:p>
    <w:p w14:paraId="2E4D3604" w14:textId="798BA25F" w:rsidR="00266261" w:rsidRDefault="00892273" w:rsidP="00266261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t xml:space="preserve">Bydd ____ a _____ yn dweud wrth Rocio beth ddywedodd y plant, fel ei bod hi'n gallu gwned yn siwr bod pob plentyn yng Nghymru yn hapus, yn iach, ac yn ddiogel. </w:t>
      </w:r>
    </w:p>
    <w:p w14:paraId="631E13FD" w14:textId="5A55BE5A" w:rsidR="00266261" w:rsidRDefault="001C729D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Gwelodd ____ a _____ dau blentyn yn eistedd tu allan i </w:t>
      </w:r>
      <w:r w:rsidRPr="001C729D">
        <w:rPr>
          <w:rFonts w:ascii="VAGRounded Lt" w:hAnsi="VAGRounded Lt"/>
          <w:sz w:val="24"/>
          <w:lang w:val="en-US"/>
        </w:rPr>
        <w:t>d</w:t>
      </w:r>
      <w:r w:rsidRPr="001C729D">
        <w:rPr>
          <w:rFonts w:ascii="VAGRounded Lt" w:hAnsi="VAGRounded Lt"/>
          <w:sz w:val="24"/>
        </w:rPr>
        <w:t>ŷ</w:t>
      </w:r>
      <w:r>
        <w:rPr>
          <w:rFonts w:ascii="VAGRounded Lt" w:hAnsi="VAGRounded Lt"/>
          <w:sz w:val="24"/>
        </w:rPr>
        <w:t xml:space="preserve">. Roedd y plant yn gwenu. Roedden nhw'n hapus. Wyt ti'n gallu gwneud wyneb hapus? </w:t>
      </w:r>
    </w:p>
    <w:p w14:paraId="12DAA50E" w14:textId="5D65230D" w:rsidR="001C729D" w:rsidRDefault="001C729D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"Beth yw'r pethau sy'n gwneud i chi deimlo'n hapus?' gofynodd _____ a ______</w:t>
      </w:r>
    </w:p>
    <w:p w14:paraId="24472B48" w14:textId="1D7220C9" w:rsidR="001C729D" w:rsidRDefault="001C729D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Dywedon nhw "mae chwarae yn gwneud i fi deimlo'n hapus"</w:t>
      </w:r>
    </w:p>
    <w:p w14:paraId="69F05186" w14:textId="5D8CCB76" w:rsidR="001C729D" w:rsidRDefault="001C729D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Ydy chwarae yn gwneud i ti'n teimlo'n hapus?</w:t>
      </w:r>
    </w:p>
    <w:p w14:paraId="3CB260A9" w14:textId="51A18038" w:rsidR="00266261" w:rsidRPr="001C729D" w:rsidRDefault="001C729D" w:rsidP="00266261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</w:rPr>
        <w:t>Beth arall sy'n gwneud i ti deimlo'n hapus?</w:t>
      </w:r>
      <w:r w:rsidR="00266261"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0BDC2E5" wp14:editId="6AEAAC72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6667500" cy="17068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36F33" w14:textId="77777777" w:rsidR="003C6712" w:rsidRDefault="003C67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DC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3.8pt;margin-top:26.35pt;width:525pt;height:134.4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">
                <v:textbox>
                  <w:txbxContent>
                    <w:p w14:paraId="56E36F33" w14:textId="77777777" w:rsidR="003C6712" w:rsidRDefault="003C6712"/>
                  </w:txbxContent>
                </v:textbox>
                <w10:wrap type="square" anchorx="margin"/>
              </v:shape>
            </w:pict>
          </mc:Fallback>
        </mc:AlternateContent>
      </w:r>
      <w:r w:rsidR="00266261" w:rsidRPr="00266261">
        <w:rPr>
          <w:rFonts w:ascii="VAGRounded Lt" w:hAnsi="VAGRounded Lt"/>
          <w:sz w:val="24"/>
          <w:lang w:val="en-US"/>
        </w:rPr>
        <w:t xml:space="preserve"> </w:t>
      </w:r>
      <w:r w:rsidR="00266261" w:rsidRPr="00266261">
        <w:rPr>
          <w:rFonts w:ascii="VAGRounded Lt" w:hAnsi="VAGRounded Lt"/>
          <w:b/>
          <w:bCs/>
          <w:sz w:val="24"/>
          <w:lang w:val="en-US"/>
        </w:rPr>
        <w:t>(</w:t>
      </w:r>
      <w:r>
        <w:rPr>
          <w:rFonts w:ascii="VAGRounded Lt" w:hAnsi="VAGRounded Lt"/>
          <w:b/>
          <w:bCs/>
          <w:sz w:val="24"/>
          <w:lang w:val="en-US"/>
        </w:rPr>
        <w:t>gwnewch nodyn o'r atebion isod</w:t>
      </w:r>
      <w:r w:rsidR="00266261" w:rsidRPr="00266261">
        <w:rPr>
          <w:rFonts w:ascii="VAGRounded Lt" w:hAnsi="VAGRounded Lt"/>
          <w:b/>
          <w:bCs/>
          <w:sz w:val="24"/>
          <w:lang w:val="en-US"/>
        </w:rPr>
        <w:t>)</w:t>
      </w:r>
    </w:p>
    <w:p w14:paraId="223304EB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A5076D4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BEB531F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2DE09744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6CB73DF5" w14:textId="77777777" w:rsidR="001C729D" w:rsidRDefault="001C729D" w:rsidP="00266261">
      <w:pPr>
        <w:rPr>
          <w:rFonts w:ascii="VAGRounded Lt" w:hAnsi="VAGRounded Lt"/>
          <w:sz w:val="24"/>
          <w:lang w:val="en-US"/>
        </w:rPr>
      </w:pPr>
    </w:p>
    <w:p w14:paraId="044A422D" w14:textId="77777777" w:rsidR="001C729D" w:rsidRDefault="001C729D" w:rsidP="00266261">
      <w:pPr>
        <w:rPr>
          <w:rFonts w:ascii="VAGRounded Lt" w:hAnsi="VAGRounded Lt"/>
          <w:sz w:val="24"/>
          <w:lang w:val="en-US"/>
        </w:rPr>
      </w:pPr>
    </w:p>
    <w:p w14:paraId="1C17DEBA" w14:textId="54B655D6" w:rsidR="00266261" w:rsidRPr="00266261" w:rsidRDefault="001C729D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Nesaf ar ei antur</w:t>
      </w:r>
      <w:r w:rsidR="00C20445">
        <w:rPr>
          <w:rFonts w:ascii="VAGRounded Lt" w:hAnsi="VAGRounded Lt"/>
          <w:sz w:val="24"/>
          <w:lang w:val="en-US"/>
        </w:rPr>
        <w:t>,</w:t>
      </w:r>
      <w:r>
        <w:rPr>
          <w:rFonts w:ascii="VAGRounded Lt" w:hAnsi="VAGRounded Lt"/>
          <w:sz w:val="24"/>
          <w:lang w:val="en-US"/>
        </w:rPr>
        <w:t xml:space="preserve"> aeth</w:t>
      </w:r>
      <w:r w:rsidR="00C20445">
        <w:rPr>
          <w:rFonts w:ascii="VAGRounded Lt" w:hAnsi="VAGRounded Lt"/>
          <w:sz w:val="24"/>
          <w:lang w:val="en-US"/>
        </w:rPr>
        <w:t xml:space="preserve"> </w:t>
      </w:r>
      <w:r w:rsidR="00266261" w:rsidRPr="00266261">
        <w:rPr>
          <w:rFonts w:ascii="VAGRounded Lt" w:hAnsi="VAGRounded Lt"/>
          <w:sz w:val="24"/>
          <w:lang w:val="en-US"/>
        </w:rPr>
        <w:t>_______ a ________</w:t>
      </w:r>
      <w:r w:rsidR="00C20445">
        <w:rPr>
          <w:rFonts w:ascii="VAGRounded Lt" w:hAnsi="VAGRounded Lt"/>
          <w:sz w:val="24"/>
          <w:lang w:val="en-US"/>
        </w:rPr>
        <w:t xml:space="preserve"> </w:t>
      </w:r>
      <w:r>
        <w:rPr>
          <w:rFonts w:ascii="VAGRounded Lt" w:hAnsi="VAGRounded Lt"/>
          <w:sz w:val="24"/>
          <w:lang w:val="en-US"/>
        </w:rPr>
        <w:t>i barc hyfryd, lle welon nhw dau ffrind yn cael picnic.</w:t>
      </w:r>
    </w:p>
    <w:p w14:paraId="5AC842EF" w14:textId="16C84132" w:rsidR="00266261" w:rsidRPr="00266261" w:rsidRDefault="001C729D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"Beth wyt ti'n bwyta?" gofynodd _______ a _________.</w:t>
      </w:r>
    </w:p>
    <w:p w14:paraId="4FBCC1F6" w14:textId="42F90394" w:rsidR="00266261" w:rsidRPr="001C729D" w:rsidRDefault="001C729D" w:rsidP="00266261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lastRenderedPageBreak/>
        <w:t>"Rydyn ni'n bwyta ffrwythau a llysiau i gadw ni'n iach" dywedodd y ffrindiau (</w:t>
      </w:r>
      <w:r w:rsidR="00471D18">
        <w:rPr>
          <w:rFonts w:ascii="VAGRounded Lt" w:hAnsi="VAGRounded Lt"/>
          <w:sz w:val="24"/>
          <w:lang w:val="en-US"/>
        </w:rPr>
        <w:t>cyfle i'r plant i wneud y symudiad ar gyfer iach)</w:t>
      </w:r>
    </w:p>
    <w:p w14:paraId="1769CCDE" w14:textId="754DD785" w:rsidR="00266261" w:rsidRPr="00266261" w:rsidRDefault="00471D1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Wyt ti'n meddwl bod bwyta bwyd iach yn bwysig?</w:t>
      </w:r>
    </w:p>
    <w:p w14:paraId="50E51399" w14:textId="24445CE7" w:rsidR="00266261" w:rsidRPr="00471D18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7E688C6" wp14:editId="7219FB67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6667500" cy="1706880"/>
                <wp:effectExtent l="0" t="0" r="1905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23C81" w14:textId="77777777" w:rsidR="003C6712" w:rsidRDefault="003C6712" w:rsidP="0026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88C6" id="_x0000_s1028" type="#_x0000_t202" style="position:absolute;margin-left:0;margin-top:46.1pt;width:525pt;height:134.4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">
                <v:textbox>
                  <w:txbxContent>
                    <w:p w14:paraId="70E23C81" w14:textId="77777777" w:rsidR="003C6712" w:rsidRDefault="003C6712" w:rsidP="00266261"/>
                  </w:txbxContent>
                </v:textbox>
                <w10:wrap type="square" anchorx="margin"/>
              </v:shape>
            </w:pict>
          </mc:Fallback>
        </mc:AlternateContent>
      </w:r>
      <w:r w:rsidR="00471D18">
        <w:rPr>
          <w:rFonts w:ascii="VAGRounded Lt" w:hAnsi="VAGRounded Lt"/>
          <w:sz w:val="24"/>
          <w:lang w:val="en-US"/>
        </w:rPr>
        <w:t xml:space="preserve">Pa bethau eraill ydy plant angen ei wneud i gael corff ac ymenydd iach? </w:t>
      </w:r>
      <w:r w:rsidR="00471D18" w:rsidRPr="00471D18">
        <w:rPr>
          <w:rFonts w:ascii="VAGRounded Lt" w:hAnsi="VAGRounded Lt"/>
          <w:b/>
          <w:bCs/>
          <w:sz w:val="24"/>
          <w:lang w:val="en-US"/>
        </w:rPr>
        <w:t>(gwnewch nodyn o'r atebion isod)</w:t>
      </w:r>
    </w:p>
    <w:p w14:paraId="7F2DC233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9298380" w14:textId="77777777" w:rsidR="00471D18" w:rsidRDefault="00471D18" w:rsidP="00266261">
      <w:pPr>
        <w:rPr>
          <w:rFonts w:ascii="VAGRounded Lt" w:hAnsi="VAGRounded Lt"/>
          <w:sz w:val="24"/>
          <w:lang w:val="en-US"/>
        </w:rPr>
      </w:pPr>
    </w:p>
    <w:p w14:paraId="198014C4" w14:textId="01106E5E" w:rsidR="00266261" w:rsidRPr="00266261" w:rsidRDefault="00471D1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Aeth </w:t>
      </w:r>
      <w:r w:rsidR="00266261" w:rsidRPr="00266261">
        <w:rPr>
          <w:rFonts w:ascii="VAGRounded Lt" w:hAnsi="VAGRounded Lt"/>
          <w:sz w:val="24"/>
          <w:lang w:val="en-US"/>
        </w:rPr>
        <w:t xml:space="preserve">____________ a ____________ </w:t>
      </w:r>
      <w:r>
        <w:rPr>
          <w:rFonts w:ascii="VAGRounded Lt" w:hAnsi="VAGRounded Lt"/>
          <w:sz w:val="24"/>
          <w:lang w:val="en-US"/>
        </w:rPr>
        <w:t>ymlaen ar eu hantur</w:t>
      </w:r>
      <w:r w:rsidR="00266261" w:rsidRPr="00266261">
        <w:rPr>
          <w:rFonts w:ascii="VAGRounded Lt" w:hAnsi="VAGRounded Lt"/>
          <w:sz w:val="24"/>
          <w:lang w:val="en-US"/>
        </w:rPr>
        <w:t xml:space="preserve">. </w:t>
      </w:r>
      <w:r>
        <w:rPr>
          <w:rFonts w:ascii="VAGRounded Lt" w:hAnsi="VAGRounded Lt"/>
          <w:sz w:val="24"/>
          <w:lang w:val="en-US"/>
        </w:rPr>
        <w:t>Yn sydyn, gwelon nhw ddau blentyn yn cario ymbarel ENFAWR a lliwgar.</w:t>
      </w:r>
    </w:p>
    <w:p w14:paraId="61A96EF4" w14:textId="20BC434E" w:rsidR="00266261" w:rsidRPr="00266261" w:rsidRDefault="00471D1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"Pam wyt ti'n cario ymbarel?" gofynodd ___ a ____</w:t>
      </w:r>
    </w:p>
    <w:p w14:paraId="3C1278FB" w14:textId="4B8027EB" w:rsidR="00266261" w:rsidRPr="00266261" w:rsidRDefault="00471D1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"Mae'n cadw ni'n ddiogel rhag y glaw.</w:t>
      </w:r>
      <w:r w:rsidR="00266261" w:rsidRPr="00266261">
        <w:rPr>
          <w:rFonts w:ascii="VAGRounded Lt" w:hAnsi="VAGRounded Lt"/>
          <w:sz w:val="24"/>
          <w:lang w:val="en-US"/>
        </w:rPr>
        <w:t>“</w:t>
      </w:r>
      <w:r>
        <w:rPr>
          <w:rFonts w:ascii="VAGRounded Lt" w:hAnsi="VAGRounded Lt"/>
          <w:sz w:val="24"/>
          <w:lang w:val="en-US"/>
        </w:rPr>
        <w:t xml:space="preserve"> </w:t>
      </w:r>
      <w:r w:rsidR="00266261" w:rsidRPr="00266261">
        <w:rPr>
          <w:rFonts w:ascii="VAGRounded Lt" w:hAnsi="VAGRounded Lt"/>
          <w:b/>
          <w:bCs/>
          <w:sz w:val="24"/>
          <w:lang w:val="en-US"/>
        </w:rPr>
        <w:t>(</w:t>
      </w:r>
      <w:r>
        <w:rPr>
          <w:rFonts w:ascii="VAGRounded Lt" w:hAnsi="VAGRounded Lt"/>
          <w:b/>
          <w:bCs/>
          <w:sz w:val="24"/>
          <w:lang w:val="en-US"/>
        </w:rPr>
        <w:t>cyfle i'r plant i wneud y symudiad ar gyfer diogel)</w:t>
      </w:r>
    </w:p>
    <w:p w14:paraId="2BB81611" w14:textId="34C091A2" w:rsidR="00266261" w:rsidRPr="00266261" w:rsidRDefault="00471D1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Ydy ymbarel yn dy gadw di'n ddiogel rhag bopeth?</w:t>
      </w:r>
    </w:p>
    <w:p w14:paraId="50335EB2" w14:textId="3B1046E6" w:rsidR="00266261" w:rsidRDefault="00471D18" w:rsidP="00266261">
      <w:pPr>
        <w:rPr>
          <w:rFonts w:ascii="VAGRounded Lt" w:hAnsi="VAGRounded Lt"/>
          <w:b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t xml:space="preserve">Felly, pa bethau eraill sy'n cadw ti'n ddiogel? Pwy sy'n cadw ti'n ddiogel? </w:t>
      </w:r>
      <w:r w:rsidR="00C20445" w:rsidRPr="00C20445">
        <w:rPr>
          <w:rFonts w:ascii="VAGRounded Lt" w:hAnsi="VAGRounded Lt"/>
          <w:b/>
          <w:sz w:val="24"/>
          <w:lang w:val="en-US"/>
        </w:rPr>
        <w:t>(</w:t>
      </w:r>
      <w:r>
        <w:rPr>
          <w:rFonts w:ascii="VAGRounded Lt" w:hAnsi="VAGRounded Lt"/>
          <w:b/>
          <w:sz w:val="24"/>
          <w:lang w:val="en-US"/>
        </w:rPr>
        <w:t xml:space="preserve">Efallai hoffech chi annog y plant i feddwl am bwy sy'n eu cadw nhw'n ddiogel adref, neu fewn lleoliad addysg, neu yn y gymuned. Gwnewch nodyn o'r atebion isod) </w:t>
      </w:r>
    </w:p>
    <w:p w14:paraId="7A7CC144" w14:textId="1F0F3422" w:rsidR="00471D18" w:rsidRDefault="00471D18" w:rsidP="00266261">
      <w:pPr>
        <w:rPr>
          <w:rFonts w:ascii="VAGRounded Lt" w:hAnsi="VAGRounded Lt"/>
          <w:b/>
          <w:sz w:val="24"/>
          <w:lang w:val="en-US"/>
        </w:rPr>
      </w:pPr>
    </w:p>
    <w:p w14:paraId="254FBB85" w14:textId="77777777" w:rsidR="00471D18" w:rsidRDefault="00471D18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5DC4A84E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895CFF0" wp14:editId="6656E9F3">
                <wp:simplePos x="0" y="0"/>
                <wp:positionH relativeFrom="margin">
                  <wp:posOffset>0</wp:posOffset>
                </wp:positionH>
                <wp:positionV relativeFrom="paragraph">
                  <wp:posOffset>373380</wp:posOffset>
                </wp:positionV>
                <wp:extent cx="6667500" cy="1706880"/>
                <wp:effectExtent l="0" t="0" r="19050" b="2667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6860" w14:textId="77777777" w:rsidR="003C6712" w:rsidRDefault="003C6712" w:rsidP="0026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CFF0" id="Text Box 4" o:spid="_x0000_s1029" type="#_x0000_t202" style="position:absolute;margin-left:0;margin-top:29.4pt;width:525pt;height:134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">
                <v:textbox>
                  <w:txbxContent>
                    <w:p w14:paraId="2D2E6860" w14:textId="77777777" w:rsidR="003C6712" w:rsidRDefault="003C6712" w:rsidP="00266261"/>
                  </w:txbxContent>
                </v:textbox>
                <w10:wrap type="square" anchorx="margin"/>
              </v:shape>
            </w:pict>
          </mc:Fallback>
        </mc:AlternateContent>
      </w:r>
    </w:p>
    <w:p w14:paraId="5C79A9C7" w14:textId="77777777" w:rsidR="00266261" w:rsidRPr="00266261" w:rsidRDefault="00266261" w:rsidP="00266261">
      <w:pPr>
        <w:rPr>
          <w:rFonts w:ascii="VAGRounded Lt" w:hAnsi="VAGRounded Lt"/>
          <w:b/>
          <w:sz w:val="24"/>
        </w:rPr>
      </w:pPr>
    </w:p>
    <w:p w14:paraId="42731148" w14:textId="77777777" w:rsidR="00266261" w:rsidRDefault="00266261" w:rsidP="00266261">
      <w:pPr>
        <w:rPr>
          <w:rFonts w:ascii="VAGRounded Lt" w:hAnsi="VAGRounded Lt"/>
          <w:sz w:val="24"/>
          <w:lang w:val="en-US"/>
        </w:rPr>
      </w:pPr>
    </w:p>
    <w:p w14:paraId="44BDEE5A" w14:textId="700113C7" w:rsidR="00266261" w:rsidRPr="00612BF8" w:rsidRDefault="00612BF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lastRenderedPageBreak/>
        <w:t xml:space="preserve">Aeth </w:t>
      </w:r>
      <w:r w:rsidR="00266261" w:rsidRPr="00266261">
        <w:rPr>
          <w:rFonts w:ascii="VAGRounded Lt" w:hAnsi="VAGRounded Lt"/>
          <w:sz w:val="24"/>
          <w:lang w:val="en-US"/>
        </w:rPr>
        <w:t xml:space="preserve">__________ a ____________ </w:t>
      </w:r>
      <w:r>
        <w:rPr>
          <w:rFonts w:ascii="VAGRounded Lt" w:hAnsi="VAGRounded Lt"/>
          <w:sz w:val="24"/>
          <w:lang w:val="en-US"/>
        </w:rPr>
        <w:t>nôl i ddweud wrth Rocio am y pethau roedden nhw wedi ffeindio allan.</w:t>
      </w:r>
    </w:p>
    <w:p w14:paraId="456DC1AB" w14:textId="2BE18B1D" w:rsidR="00266261" w:rsidRPr="00266261" w:rsidRDefault="00612BF8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>Dysgodd Rocio llawer am .......... a .......... a........(cyfle i ailadrodd rhai o'r pethau roedd y plant wedi dweud)</w:t>
      </w:r>
    </w:p>
    <w:p w14:paraId="16B2128B" w14:textId="312F2855" w:rsidR="00FB1066" w:rsidRDefault="00612BF8" w:rsidP="00266261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t>Ond roedd gan Rocio un gwestiwn arall.</w:t>
      </w:r>
      <w:r w:rsidR="00FB1066">
        <w:rPr>
          <w:rFonts w:ascii="VAGRounded Lt" w:hAnsi="VAGRounded Lt"/>
          <w:sz w:val="24"/>
          <w:lang w:val="en-US"/>
        </w:rPr>
        <w:t xml:space="preserve"> </w:t>
      </w:r>
    </w:p>
    <w:p w14:paraId="792B1E6A" w14:textId="063ACB09" w:rsidR="00FB1066" w:rsidRDefault="00FB1066" w:rsidP="00266261">
      <w:pPr>
        <w:rPr>
          <w:rFonts w:ascii="VAGRounded Lt" w:hAnsi="VAGRounded Lt"/>
          <w:sz w:val="24"/>
          <w:lang w:val="en-US"/>
        </w:rPr>
      </w:pPr>
    </w:p>
    <w:p w14:paraId="652EFD47" w14:textId="67BC1CFA" w:rsidR="00FB1066" w:rsidRPr="00FB1066" w:rsidRDefault="00FB1066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Taset ti yn rhedeg Cymru, beth faset ti'n ei wneud i wneud yn siwr bod pob plentyn yn hapus, yn iach, ac yn ddiogel? </w:t>
      </w:r>
      <w:r w:rsidRPr="00FB1066">
        <w:rPr>
          <w:rFonts w:ascii="VAGRounded Lt" w:hAnsi="VAGRounded Lt"/>
          <w:b/>
          <w:bCs/>
          <w:sz w:val="24"/>
          <w:lang w:val="en-US"/>
        </w:rPr>
        <w:t>(nodwch yr atebion yn y bocs isod)</w:t>
      </w: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9CE98B3" wp14:editId="5D7668C1">
                <wp:simplePos x="0" y="0"/>
                <wp:positionH relativeFrom="margin">
                  <wp:posOffset>0</wp:posOffset>
                </wp:positionH>
                <wp:positionV relativeFrom="paragraph">
                  <wp:posOffset>567634</wp:posOffset>
                </wp:positionV>
                <wp:extent cx="6667500" cy="1706880"/>
                <wp:effectExtent l="0" t="0" r="19050" b="266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FDBC" w14:textId="77777777" w:rsidR="003C6712" w:rsidRDefault="003C6712" w:rsidP="0026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98B3" id="Text Box 5" o:spid="_x0000_s1030" type="#_x0000_t202" style="position:absolute;margin-left:0;margin-top:44.7pt;width:525pt;height:134.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">
                <v:textbox>
                  <w:txbxContent>
                    <w:p w14:paraId="4F63FDBC" w14:textId="77777777" w:rsidR="003C6712" w:rsidRDefault="003C6712" w:rsidP="00266261"/>
                  </w:txbxContent>
                </v:textbox>
                <w10:wrap type="square" anchorx="margin"/>
              </v:shape>
            </w:pict>
          </mc:Fallback>
        </mc:AlternateContent>
      </w:r>
    </w:p>
    <w:p w14:paraId="497AC21F" w14:textId="77777777" w:rsidR="00FB1066" w:rsidRDefault="00FB1066" w:rsidP="00FB1066">
      <w:pPr>
        <w:rPr>
          <w:rFonts w:ascii="VAGRounded Lt" w:hAnsi="VAGRounded Lt"/>
          <w:sz w:val="24"/>
          <w:lang w:val="en-US"/>
        </w:rPr>
      </w:pPr>
    </w:p>
    <w:p w14:paraId="05760073" w14:textId="191B007E" w:rsidR="00FB1066" w:rsidRDefault="00FB1066" w:rsidP="00FB1066">
      <w:pPr>
        <w:rPr>
          <w:rFonts w:ascii="VAGRounded Lt" w:hAnsi="VAGRounded Lt"/>
          <w:sz w:val="24"/>
          <w:lang w:val="en-US"/>
        </w:rPr>
      </w:pPr>
      <w:r>
        <w:rPr>
          <w:rFonts w:ascii="VAGRounded Lt" w:hAnsi="VAGRounded Lt"/>
          <w:sz w:val="24"/>
          <w:lang w:val="en-US"/>
        </w:rPr>
        <w:t>Bydd Rocio yn gwrando ar beth rwyt ti'n ei ddweud ac yn defnyddio dy atebion i helpu gwneud Cymru yn lle gwell i blant.</w:t>
      </w:r>
      <w:r w:rsidRPr="00266261">
        <w:rPr>
          <w:rFonts w:ascii="VAGRounded Lt" w:hAnsi="VAGRounded Lt"/>
          <w:sz w:val="24"/>
          <w:lang w:val="en-US"/>
        </w:rPr>
        <w:t xml:space="preserve">Rocio </w:t>
      </w:r>
      <w:r>
        <w:rPr>
          <w:rFonts w:ascii="VAGRounded Lt" w:hAnsi="VAGRounded Lt"/>
          <w:sz w:val="24"/>
          <w:lang w:val="en-US"/>
        </w:rPr>
        <w:t>will listen</w:t>
      </w:r>
      <w:r w:rsidRPr="00266261">
        <w:rPr>
          <w:rFonts w:ascii="VAGRounded Lt" w:hAnsi="VAGRounded Lt"/>
          <w:sz w:val="24"/>
          <w:lang w:val="en-US"/>
        </w:rPr>
        <w:t xml:space="preserve"> to what you say and will use this to make Wales a better place for children. </w:t>
      </w:r>
    </w:p>
    <w:p w14:paraId="4BB7DD93" w14:textId="58265745" w:rsidR="00FB1066" w:rsidRPr="00266261" w:rsidRDefault="003876D7" w:rsidP="00FB1066">
      <w:pPr>
        <w:rPr>
          <w:rFonts w:ascii="VAGRounded Lt" w:hAnsi="VAGRounded Lt"/>
          <w:sz w:val="24"/>
        </w:rPr>
      </w:pPr>
      <w:r>
        <w:rPr>
          <w:rFonts w:ascii="VAGRounded Lt" w:hAnsi="VAGRounded Lt"/>
          <w:bCs/>
          <w:sz w:val="24"/>
          <w:lang w:val="en-US"/>
        </w:rPr>
        <w:t xml:space="preserve">Y diwedd. </w:t>
      </w:r>
    </w:p>
    <w:p w14:paraId="0581AF27" w14:textId="77777777" w:rsidR="00266261" w:rsidRDefault="00266261" w:rsidP="00094DF2"/>
    <w:p w14:paraId="5B2915E0" w14:textId="77777777" w:rsidR="00266261" w:rsidRDefault="00266261" w:rsidP="00094DF2"/>
    <w:p w14:paraId="523920BE" w14:textId="77777777" w:rsidR="00266261" w:rsidRDefault="00266261" w:rsidP="00094DF2"/>
    <w:p w14:paraId="74AA0837" w14:textId="77777777" w:rsidR="00266261" w:rsidRDefault="00266261" w:rsidP="00094DF2"/>
    <w:p w14:paraId="3A0A151A" w14:textId="77777777" w:rsidR="00266261" w:rsidRDefault="00266261" w:rsidP="00094DF2"/>
    <w:p w14:paraId="2FD8484F" w14:textId="77777777" w:rsidR="00266261" w:rsidRDefault="00266261" w:rsidP="00094DF2"/>
    <w:p w14:paraId="696C30A1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6FB468BF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222D75EB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4A7F9D31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47ABC4F5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2B474B50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31A8FAC0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6B25FF02" w14:textId="77777777" w:rsidR="00702516" w:rsidRDefault="00702516" w:rsidP="00094DF2">
      <w:pPr>
        <w:rPr>
          <w:rFonts w:ascii="VAGRounded Lt" w:hAnsi="VAGRounded Lt"/>
          <w:b/>
          <w:sz w:val="28"/>
        </w:rPr>
      </w:pPr>
    </w:p>
    <w:p w14:paraId="0A2D129B" w14:textId="3AA871E4" w:rsidR="00BD2666" w:rsidRPr="00266261" w:rsidRDefault="003876D7" w:rsidP="00094DF2">
      <w:pPr>
        <w:rPr>
          <w:rFonts w:ascii="VAGRounded Lt" w:hAnsi="VAGRounded Lt"/>
          <w:b/>
          <w:sz w:val="28"/>
        </w:rPr>
      </w:pPr>
      <w:r>
        <w:rPr>
          <w:rFonts w:ascii="VAGRounded Lt" w:hAnsi="VAGRounded Lt"/>
          <w:b/>
          <w:sz w:val="28"/>
        </w:rPr>
        <w:lastRenderedPageBreak/>
        <w:t>Ffurflen Monitro</w:t>
      </w:r>
    </w:p>
    <w:p w14:paraId="65879FBD" w14:textId="17C4EBE5" w:rsidR="004658AB" w:rsidRDefault="003876D7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Bydd llenwi'r ffurflen yma yn ein helpu i ddeall os oes angen help ychwanegol ar grwpiau penodol.</w:t>
      </w:r>
    </w:p>
    <w:p w14:paraId="1F0800BC" w14:textId="05CA5266" w:rsidR="004658AB" w:rsidRPr="004658AB" w:rsidRDefault="00ED2F50" w:rsidP="004658AB">
      <w:pPr>
        <w:pStyle w:val="ListParagraph"/>
        <w:numPr>
          <w:ilvl w:val="0"/>
          <w:numId w:val="4"/>
        </w:num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Nifer y plant a gymerodd rhan</w:t>
      </w:r>
      <w:r w:rsidR="003C6712">
        <w:rPr>
          <w:rFonts w:ascii="VAGRounded Lt" w:hAnsi="VAGRounded Lt"/>
          <w:sz w:val="24"/>
        </w:rPr>
        <w:t>:</w:t>
      </w:r>
    </w:p>
    <w:p w14:paraId="1110F56E" w14:textId="48EE9175" w:rsidR="004658AB" w:rsidRPr="004658AB" w:rsidRDefault="00ED2F50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Bechgyn</w:t>
      </w:r>
      <w:r w:rsidR="00252B63">
        <w:rPr>
          <w:rFonts w:ascii="VAGRounded Lt" w:hAnsi="VAGRounded Lt"/>
          <w:sz w:val="24"/>
        </w:rPr>
        <w:t xml:space="preserve"> ____</w:t>
      </w:r>
    </w:p>
    <w:p w14:paraId="7CA10A1F" w14:textId="43062AD6" w:rsidR="00252B63" w:rsidRDefault="00ED2F50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Merched</w:t>
      </w:r>
      <w:r w:rsidR="00252B63">
        <w:rPr>
          <w:rFonts w:ascii="VAGRounded Lt" w:hAnsi="VAGRounded Lt"/>
          <w:sz w:val="24"/>
        </w:rPr>
        <w:t>: ____</w:t>
      </w:r>
    </w:p>
    <w:p w14:paraId="4BACD511" w14:textId="7198535A" w:rsidR="004658AB" w:rsidRPr="004658AB" w:rsidRDefault="00ED2F50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Dydw i ddim eisiau ateb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117175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17DB536" w14:textId="63C2BFBA" w:rsidR="004658AB" w:rsidRDefault="004658AB" w:rsidP="004658AB">
      <w:pPr>
        <w:rPr>
          <w:rFonts w:ascii="VAGRounded Lt" w:hAnsi="VAGRounded Lt"/>
          <w:sz w:val="24"/>
        </w:rPr>
      </w:pPr>
    </w:p>
    <w:p w14:paraId="41422C72" w14:textId="07CBEDF2" w:rsidR="00FF379E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2. </w:t>
      </w:r>
      <w:r w:rsidR="00ED2F50">
        <w:rPr>
          <w:rFonts w:ascii="VAGRounded Lt" w:hAnsi="VAGRounded Lt"/>
          <w:sz w:val="24"/>
        </w:rPr>
        <w:t>Ydy</w:t>
      </w:r>
      <w:r w:rsidR="00DC5F94">
        <w:rPr>
          <w:rFonts w:ascii="VAGRounded Lt" w:hAnsi="VAGRounded Lt"/>
          <w:sz w:val="24"/>
        </w:rPr>
        <w:t xml:space="preserve"> eich</w:t>
      </w:r>
      <w:r w:rsidR="00ED2F50">
        <w:rPr>
          <w:rFonts w:ascii="VAGRounded Lt" w:hAnsi="VAGRounded Lt"/>
          <w:sz w:val="24"/>
        </w:rPr>
        <w:t xml:space="preserve"> plentyn/plant </w:t>
      </w:r>
      <w:r w:rsidR="00DC5F94">
        <w:rPr>
          <w:rFonts w:ascii="VAGRounded Lt" w:hAnsi="VAGRounded Lt"/>
          <w:sz w:val="24"/>
        </w:rPr>
        <w:t xml:space="preserve">mewn gofal e.e. gofal maeth neu gartref i blant? </w:t>
      </w:r>
    </w:p>
    <w:p w14:paraId="35B6247F" w14:textId="71205109" w:rsidR="00FF379E" w:rsidRPr="004658AB" w:rsidRDefault="00FF379E" w:rsidP="00FF379E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</w:t>
      </w:r>
      <w:r w:rsidR="00DC5F94">
        <w:rPr>
          <w:rFonts w:ascii="VAGRounded Lt" w:hAnsi="VAGRounded Lt"/>
          <w:sz w:val="24"/>
        </w:rPr>
        <w:t>dyn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202633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7A2DAEE" w14:textId="44B1B367" w:rsidR="00FF379E" w:rsidRPr="004658AB" w:rsidRDefault="00FF379E" w:rsidP="00FF379E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N</w:t>
      </w:r>
      <w:r w:rsidR="00DC5F94">
        <w:rPr>
          <w:rFonts w:ascii="VAGRounded Lt" w:hAnsi="VAGRounded Lt"/>
          <w:sz w:val="24"/>
        </w:rPr>
        <w:t>ac ydyn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2100015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DB5982E" w14:textId="2B8513AF" w:rsidR="00FF379E" w:rsidRPr="004658AB" w:rsidRDefault="00DC5F94" w:rsidP="00FF379E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Dydw i ddim eisiau ateb</w:t>
      </w:r>
      <w:r w:rsidR="00FF379E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357005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379E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C851892" w14:textId="77777777" w:rsidR="00FF379E" w:rsidRPr="004658AB" w:rsidRDefault="00FF379E" w:rsidP="004658AB">
      <w:pPr>
        <w:rPr>
          <w:rFonts w:ascii="VAGRounded Lt" w:hAnsi="VAGRounded Lt"/>
          <w:sz w:val="24"/>
        </w:rPr>
      </w:pPr>
    </w:p>
    <w:p w14:paraId="4E9D7C82" w14:textId="3EE54525" w:rsidR="004658AB" w:rsidRPr="004658AB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3</w:t>
      </w:r>
      <w:r w:rsidR="004658AB" w:rsidRPr="004658AB">
        <w:rPr>
          <w:rFonts w:ascii="VAGRounded Lt" w:hAnsi="VAGRounded Lt"/>
          <w:sz w:val="24"/>
        </w:rPr>
        <w:t xml:space="preserve">. </w:t>
      </w:r>
      <w:r w:rsidR="00DC5F94">
        <w:rPr>
          <w:rFonts w:ascii="VAGRounded Lt" w:hAnsi="VAGRounded Lt"/>
          <w:sz w:val="24"/>
        </w:rPr>
        <w:t>Ydy eich plentyn/plant yn anabl, neu oes gyda nhw anghenion dysgu ychwanegol?</w:t>
      </w:r>
      <w:r w:rsidR="00DD3AB2">
        <w:rPr>
          <w:rFonts w:ascii="VAGRounded Lt" w:hAnsi="VAGRounded Lt"/>
          <w:sz w:val="24"/>
        </w:rPr>
        <w:t xml:space="preserve"> </w:t>
      </w:r>
    </w:p>
    <w:p w14:paraId="0ABE614C" w14:textId="6B90E2A3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Ydyn/oes</w:t>
      </w:r>
      <w:r w:rsidR="004658AB"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610651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4A745EC" w14:textId="35C1EBA8" w:rsidR="004658AB" w:rsidRPr="004658AB" w:rsidRDefault="004658AB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N</w:t>
      </w:r>
      <w:r w:rsidR="00DC5F94">
        <w:rPr>
          <w:rFonts w:ascii="VAGRounded Lt" w:hAnsi="VAGRounded Lt"/>
          <w:sz w:val="24"/>
        </w:rPr>
        <w:t>ac ydyn/nac oes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2141564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0325A1B" w14:textId="37EF9507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Dydw i ddim eisiau ateb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055269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6B7A2D1" w14:textId="77777777" w:rsidR="004658AB" w:rsidRDefault="004658AB" w:rsidP="004658AB">
      <w:pPr>
        <w:rPr>
          <w:rFonts w:ascii="VAGRounded Lt" w:hAnsi="VAGRounded Lt"/>
          <w:sz w:val="24"/>
        </w:rPr>
      </w:pPr>
    </w:p>
    <w:p w14:paraId="4DEDD9B5" w14:textId="4A6D4C9D" w:rsidR="00B5627D" w:rsidRPr="004658AB" w:rsidRDefault="00FF379E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4</w:t>
      </w:r>
      <w:r w:rsidR="00B5627D" w:rsidRPr="004658AB">
        <w:rPr>
          <w:rFonts w:ascii="VAGRounded Lt" w:hAnsi="VAGRounded Lt"/>
          <w:sz w:val="24"/>
        </w:rPr>
        <w:t xml:space="preserve">. </w:t>
      </w:r>
      <w:r w:rsidR="00DC5F94">
        <w:rPr>
          <w:rFonts w:ascii="VAGRounded Lt" w:hAnsi="VAGRounded Lt"/>
          <w:sz w:val="24"/>
        </w:rPr>
        <w:t>Ble ydy eich plentyn/plant yn derbyn ei addysg?</w:t>
      </w:r>
    </w:p>
    <w:p w14:paraId="38C5CDEB" w14:textId="7489A083" w:rsidR="00B5627D" w:rsidRPr="00B5627D" w:rsidRDefault="00DC5F94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Ysgol neu feithrinfa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009794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779900F" w14:textId="1748AC7B" w:rsidR="00B5627D" w:rsidRPr="004658AB" w:rsidRDefault="00DC5F94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Adref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640354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D984134" w14:textId="29D4FA87" w:rsidR="00B5627D" w:rsidRPr="004658AB" w:rsidRDefault="00DC5F94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Dydyn nhw ddim yn derbyn addysg</w:t>
      </w:r>
      <w:r w:rsidR="00B5627D"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378316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50A32BE" w14:textId="43B2F786" w:rsidR="00B5627D" w:rsidRPr="004658AB" w:rsidRDefault="00DC5F94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Dydw i ddim eisiau ateb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686353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8A644F7" w14:textId="56906193" w:rsidR="00FF379E" w:rsidRDefault="00FF379E" w:rsidP="004658AB">
      <w:pPr>
        <w:rPr>
          <w:rFonts w:ascii="VAGRounded Lt" w:hAnsi="VAGRounded Lt"/>
          <w:sz w:val="24"/>
        </w:rPr>
      </w:pPr>
    </w:p>
    <w:p w14:paraId="7BFC2475" w14:textId="33DB3E92" w:rsidR="00FF379E" w:rsidRDefault="00FF379E" w:rsidP="004658AB">
      <w:pPr>
        <w:rPr>
          <w:rFonts w:ascii="VAGRounded Lt" w:hAnsi="VAGRounded Lt"/>
          <w:sz w:val="24"/>
        </w:rPr>
      </w:pPr>
    </w:p>
    <w:p w14:paraId="54DBAC6F" w14:textId="77777777" w:rsidR="00702516" w:rsidRDefault="00702516" w:rsidP="1D2D1BD2">
      <w:pPr>
        <w:rPr>
          <w:rFonts w:ascii="VAGRounded Lt" w:hAnsi="VAGRounded Lt"/>
          <w:sz w:val="24"/>
        </w:rPr>
      </w:pPr>
    </w:p>
    <w:p w14:paraId="7A397750" w14:textId="77777777" w:rsidR="00702516" w:rsidRDefault="00702516" w:rsidP="1D2D1BD2">
      <w:pPr>
        <w:rPr>
          <w:rFonts w:ascii="VAGRounded Lt" w:hAnsi="VAGRounded Lt"/>
          <w:sz w:val="24"/>
        </w:rPr>
      </w:pPr>
    </w:p>
    <w:p w14:paraId="522EA301" w14:textId="77777777" w:rsidR="00702516" w:rsidRDefault="00702516" w:rsidP="1D2D1BD2">
      <w:pPr>
        <w:rPr>
          <w:rFonts w:ascii="VAGRounded Lt" w:hAnsi="VAGRounded Lt"/>
          <w:sz w:val="24"/>
        </w:rPr>
      </w:pPr>
    </w:p>
    <w:p w14:paraId="6E9D393E" w14:textId="77777777" w:rsidR="00702516" w:rsidRDefault="00702516" w:rsidP="1D2D1BD2">
      <w:pPr>
        <w:rPr>
          <w:rFonts w:ascii="VAGRounded Lt" w:hAnsi="VAGRounded Lt"/>
          <w:sz w:val="24"/>
        </w:rPr>
      </w:pPr>
    </w:p>
    <w:p w14:paraId="313ADCFB" w14:textId="77777777" w:rsidR="00702516" w:rsidRDefault="00702516" w:rsidP="1D2D1BD2">
      <w:pPr>
        <w:rPr>
          <w:rFonts w:ascii="VAGRounded Lt" w:hAnsi="VAGRounded Lt"/>
          <w:sz w:val="24"/>
        </w:rPr>
      </w:pPr>
    </w:p>
    <w:p w14:paraId="33498E79" w14:textId="20A9E820" w:rsidR="004658AB" w:rsidRPr="004658AB" w:rsidRDefault="00FF379E" w:rsidP="1D2D1BD2">
      <w:pPr>
        <w:rPr>
          <w:rFonts w:ascii="VAGRounded Lt" w:hAnsi="VAGRounded Lt"/>
          <w:sz w:val="24"/>
        </w:rPr>
      </w:pPr>
      <w:r w:rsidRPr="1D2D1BD2">
        <w:rPr>
          <w:rFonts w:ascii="VAGRounded Lt" w:eastAsia="VAGRounded Lt" w:hAnsi="VAGRounded Lt" w:cs="VAGRounded Lt"/>
          <w:b/>
          <w:bCs/>
          <w:sz w:val="24"/>
          <w:szCs w:val="24"/>
        </w:rPr>
        <w:t>5</w:t>
      </w:r>
      <w:r w:rsidR="004658AB" w:rsidRPr="1D2D1BD2">
        <w:rPr>
          <w:rFonts w:ascii="VAGRounded Lt" w:eastAsia="VAGRounded Lt" w:hAnsi="VAGRounded Lt" w:cs="VAGRounded Lt"/>
          <w:b/>
          <w:bCs/>
          <w:sz w:val="24"/>
          <w:szCs w:val="24"/>
        </w:rPr>
        <w:t xml:space="preserve">. </w:t>
      </w:r>
      <w:r w:rsidR="00DC5F94" w:rsidRPr="1D2D1BD2">
        <w:rPr>
          <w:rFonts w:ascii="VAGRounded Lt" w:eastAsia="VAGRounded Lt" w:hAnsi="VAGRounded Lt" w:cs="VAGRounded Lt"/>
          <w:b/>
          <w:bCs/>
          <w:sz w:val="24"/>
          <w:szCs w:val="24"/>
        </w:rPr>
        <w:t>Awdurdod lleol</w:t>
      </w:r>
      <w:r w:rsidR="00B5627D" w:rsidRPr="1D2D1BD2">
        <w:rPr>
          <w:rFonts w:ascii="VAGRounded Lt" w:eastAsia="VAGRounded Lt" w:hAnsi="VAGRounded Lt" w:cs="VAGRounded Lt"/>
          <w:b/>
          <w:bCs/>
          <w:sz w:val="24"/>
          <w:szCs w:val="24"/>
        </w:rPr>
        <w:t>:</w:t>
      </w:r>
    </w:p>
    <w:p w14:paraId="27EB7D91" w14:textId="77777777" w:rsidR="004658AB" w:rsidRDefault="004658AB" w:rsidP="004658AB">
      <w:pPr>
        <w:rPr>
          <w:rFonts w:ascii="VAGRounded Lt" w:hAnsi="VAGRounded Lt"/>
          <w:sz w:val="24"/>
        </w:rPr>
        <w:sectPr w:rsidR="004658AB" w:rsidSect="00266261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567" w:right="680" w:bottom="1701" w:left="680" w:header="284" w:footer="680" w:gutter="0"/>
          <w:cols w:space="284"/>
          <w:docGrid w:linePitch="360"/>
        </w:sectPr>
      </w:pPr>
    </w:p>
    <w:p w14:paraId="103CF3B4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Blaenau Gwent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122026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D5DF392" w14:textId="5D35004F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Pen-y-Bont ar Ogwr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89311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855DDD6" w14:textId="201561AE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Caer</w:t>
      </w:r>
      <w:r w:rsidR="00DC5F94">
        <w:rPr>
          <w:rFonts w:ascii="VAGRounded Lt" w:hAnsi="VAGRounded Lt"/>
          <w:sz w:val="24"/>
        </w:rPr>
        <w:t>ffili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343397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12C449E" w14:textId="205F8B83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Ca</w:t>
      </w:r>
      <w:r w:rsidR="00DC5F94">
        <w:rPr>
          <w:rFonts w:ascii="VAGRounded Lt" w:hAnsi="VAGRounded Lt"/>
          <w:sz w:val="24"/>
        </w:rPr>
        <w:t>erdydd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740007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5A512E20" w14:textId="0AC8364C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Caerfyrddin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97252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77635B76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Ceredigion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043006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9B8B5E7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Conwy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735621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7E273874" w14:textId="7166D8EF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Sir Ddinbych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056662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1ADBCAA" w14:textId="642DF28F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Sir y Fflint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474331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12BAFC8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Gwynedd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37040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4036652" w14:textId="1A287534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Ynys Môn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7421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51792963" w14:textId="0B46EB7B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Merthyr T</w:t>
      </w:r>
      <w:r w:rsidR="00DC5F94">
        <w:rPr>
          <w:rFonts w:ascii="VAGRounded Lt" w:hAnsi="VAGRounded Lt"/>
          <w:sz w:val="24"/>
        </w:rPr>
        <w:t>udfu</w:t>
      </w:r>
      <w:r w:rsidRPr="004658AB">
        <w:rPr>
          <w:rFonts w:ascii="VAGRounded Lt" w:hAnsi="VAGRounded Lt"/>
          <w:sz w:val="24"/>
        </w:rPr>
        <w:t>l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568839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0358D63" w14:textId="3E3F33C4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Sir Fynwy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045519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17DE150" w14:textId="711A81E5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Castell Nedd Port Talbot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090389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5398571" w14:textId="5F7533BE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Casnewydd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37575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AC10F8D" w14:textId="439A3588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Sir Benfro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187407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B7E6359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Powys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610284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AB61FFA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Rhondda Cynon Taf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53469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7F5A112" w14:textId="20284A26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Abertawe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708918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53114EB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Torfaen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994633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6FC4BFF" w14:textId="22C79600" w:rsidR="004658AB" w:rsidRPr="004658AB" w:rsidRDefault="00DC5F94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Bro Morgannwg</w:t>
      </w:r>
      <w:r w:rsid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491562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8AB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7FC3A33" w14:textId="5A34ACE1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Wre</w:t>
      </w:r>
      <w:r w:rsidR="00DC5F94">
        <w:rPr>
          <w:rFonts w:ascii="VAGRounded Lt" w:hAnsi="VAGRounded Lt"/>
          <w:sz w:val="24"/>
        </w:rPr>
        <w:t>csam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325704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725171B8" w14:textId="77777777" w:rsidR="004658AB" w:rsidRDefault="004658AB" w:rsidP="004658AB">
      <w:pPr>
        <w:rPr>
          <w:rFonts w:ascii="VAGRounded Lt" w:hAnsi="VAGRounded Lt"/>
          <w:sz w:val="24"/>
        </w:rPr>
        <w:sectPr w:rsidR="004658AB" w:rsidSect="004658AB">
          <w:type w:val="continuous"/>
          <w:pgSz w:w="11906" w:h="16838" w:code="9"/>
          <w:pgMar w:top="567" w:right="680" w:bottom="1701" w:left="680" w:header="284" w:footer="680" w:gutter="0"/>
          <w:cols w:num="2" w:space="284"/>
          <w:docGrid w:linePitch="360"/>
        </w:sectPr>
      </w:pPr>
    </w:p>
    <w:p w14:paraId="1D2D1BD2" w14:textId="1D2D1BD2" w:rsidR="00B5627D" w:rsidRDefault="1D2D1BD2" w:rsidP="004658AB">
      <w:r w:rsidRPr="1D2D1BD2">
        <w:rPr>
          <w:rFonts w:ascii="VAGRounded Lt" w:eastAsia="VAGRounded Lt" w:hAnsi="VAGRounded Lt" w:cs="VAGRounded Lt"/>
          <w:b/>
          <w:bCs/>
          <w:sz w:val="24"/>
          <w:szCs w:val="24"/>
        </w:rPr>
        <w:t xml:space="preserve">6.Ethnigrwydd </w:t>
      </w:r>
    </w:p>
    <w:p w14:paraId="4EBF5664" w14:textId="4EBF5664" w:rsidR="00B5627D" w:rsidRDefault="00B5627D" w:rsidP="004658AB">
      <w:r>
        <w:br/>
      </w:r>
      <w:r w:rsidR="1D2D1BD2" w:rsidRPr="1D2D1BD2">
        <w:rPr>
          <w:rFonts w:ascii="VAGRounded Lt" w:eastAsia="VAGRounded Lt" w:hAnsi="VAGRounded Lt" w:cs="VAGRounded Lt"/>
          <w:sz w:val="24"/>
          <w:szCs w:val="24"/>
        </w:rPr>
        <w:t xml:space="preserve">Gwyn Cymreig neu Brydeinig </w:t>
      </w:r>
    </w:p>
    <w:p w14:paraId="30FC4F38" w14:textId="30FC4F38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Gwyn – Sipsi neu Deithiwr Gwyddelig   </w:t>
      </w:r>
    </w:p>
    <w:p w14:paraId="040F8B65" w14:textId="040F8B65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Gwyn – Roma  </w:t>
      </w:r>
    </w:p>
    <w:p w14:paraId="42D9E745" w14:textId="42D9E745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Gwyn o wlad arall from another country </w:t>
      </w:r>
    </w:p>
    <w:p w14:paraId="2906AC1C" w14:textId="2906AC1C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Asiaidd Cymreig neu Brydeinig </w:t>
      </w:r>
    </w:p>
    <w:p w14:paraId="7A6CFEC1" w14:textId="7A6CFEC1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Asiaidd o wlad arall </w:t>
      </w:r>
    </w:p>
    <w:p w14:paraId="0ED8B88F" w14:textId="0ED8B88F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Du Cymreig neu Brydeinig </w:t>
      </w:r>
    </w:p>
    <w:p w14:paraId="11DFF369" w14:textId="11DFF369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Du o wlad arall </w:t>
      </w:r>
    </w:p>
    <w:p w14:paraId="596D0C38" w14:textId="596D0C38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Amlethnig (mixed heritage) </w:t>
      </w:r>
    </w:p>
    <w:p w14:paraId="0EC69B23" w14:textId="0EC69B23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Ddim yn siwr </w:t>
      </w:r>
    </w:p>
    <w:p w14:paraId="69F248FC" w14:textId="69F248FC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Dwi ddim eisiau ateb </w:t>
      </w:r>
    </w:p>
    <w:p w14:paraId="6625F293" w14:textId="6625F293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>Arall (ysgrifennwch ateb)</w:t>
      </w:r>
    </w:p>
    <w:p w14:paraId="636A320B" w14:textId="636A320B" w:rsidR="00B5627D" w:rsidRDefault="00B5627D" w:rsidP="004658AB">
      <w:r>
        <w:br/>
      </w:r>
      <w:r w:rsidR="1D2D1BD2" w:rsidRPr="1D2D1BD2">
        <w:rPr>
          <w:rFonts w:ascii="VAGRounded Lt" w:eastAsia="VAGRounded Lt" w:hAnsi="VAGRounded Lt" w:cs="VAGRounded Lt"/>
          <w:sz w:val="24"/>
          <w:szCs w:val="24"/>
        </w:rPr>
        <w:t xml:space="preserve">6. Crefydd </w:t>
      </w:r>
    </w:p>
    <w:p w14:paraId="352612DE" w14:textId="352612DE" w:rsidR="00B5627D" w:rsidRDefault="00B5627D" w:rsidP="004658AB">
      <w:r>
        <w:lastRenderedPageBreak/>
        <w:br/>
      </w:r>
      <w:r w:rsidR="1D2D1BD2" w:rsidRPr="1D2D1BD2">
        <w:rPr>
          <w:rFonts w:ascii="VAGRounded Lt" w:eastAsia="VAGRounded Lt" w:hAnsi="VAGRounded Lt" w:cs="VAGRounded Lt"/>
          <w:sz w:val="24"/>
          <w:szCs w:val="24"/>
        </w:rPr>
        <w:t xml:space="preserve">Dim crefydd </w:t>
      </w:r>
    </w:p>
    <w:p w14:paraId="775AF9F4" w14:textId="775AF9F4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Cristnogaeth (pob enwad) </w:t>
      </w:r>
    </w:p>
    <w:p w14:paraId="57CD122A" w14:textId="57CD122A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Bwdhaeth </w:t>
      </w:r>
    </w:p>
    <w:p w14:paraId="20C69BE4" w14:textId="20C69BE4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Hindwaeth </w:t>
      </w:r>
    </w:p>
    <w:p w14:paraId="28614D2E" w14:textId="28614D2E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Iddewiaeth </w:t>
      </w:r>
    </w:p>
    <w:p w14:paraId="514B5A8F" w14:textId="514B5A8F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Islam </w:t>
      </w:r>
    </w:p>
    <w:p w14:paraId="5BEF7061" w14:textId="5BEF7061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Siciaeth </w:t>
      </w:r>
    </w:p>
    <w:p w14:paraId="44BE587F" w14:textId="44BE587F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Crefydd arall </w:t>
      </w:r>
    </w:p>
    <w:p w14:paraId="5B8BCB7E" w14:textId="5B8BCB7E" w:rsidR="00B5627D" w:rsidRDefault="1D2D1BD2" w:rsidP="004658AB">
      <w:r w:rsidRPr="1D2D1BD2">
        <w:rPr>
          <w:rFonts w:ascii="VAGRounded Lt" w:eastAsia="VAGRounded Lt" w:hAnsi="VAGRounded Lt" w:cs="VAGRounded Lt"/>
          <w:sz w:val="24"/>
          <w:szCs w:val="24"/>
        </w:rPr>
        <w:t xml:space="preserve">Dwi ddim eisiau ateb </w:t>
      </w:r>
    </w:p>
    <w:p w14:paraId="083EED58" w14:textId="083EED58" w:rsidR="00B5627D" w:rsidRDefault="00B5627D" w:rsidP="004658AB">
      <w:r>
        <w:br/>
      </w:r>
    </w:p>
    <w:p w14:paraId="6C8B6FDC" w14:textId="77777777" w:rsidR="004658AB" w:rsidRPr="004658AB" w:rsidRDefault="004658AB" w:rsidP="004658AB">
      <w:pPr>
        <w:rPr>
          <w:rFonts w:ascii="VAGRounded Lt" w:hAnsi="VAGRounded Lt"/>
          <w:sz w:val="24"/>
        </w:rPr>
      </w:pPr>
    </w:p>
    <w:p w14:paraId="3C4F30D3" w14:textId="77777777" w:rsidR="004658AB" w:rsidRPr="004658AB" w:rsidRDefault="004658AB" w:rsidP="004658AB">
      <w:pPr>
        <w:rPr>
          <w:rFonts w:ascii="VAGRounded Lt" w:hAnsi="VAGRounded Lt"/>
          <w:sz w:val="24"/>
        </w:rPr>
      </w:pPr>
    </w:p>
    <w:p w14:paraId="45E408B5" w14:textId="77777777" w:rsidR="00266261" w:rsidRPr="004658AB" w:rsidRDefault="00266261" w:rsidP="004658AB">
      <w:pPr>
        <w:rPr>
          <w:rFonts w:ascii="VAGRounded Lt" w:hAnsi="VAGRounded Lt"/>
          <w:sz w:val="24"/>
        </w:rPr>
      </w:pPr>
    </w:p>
    <w:sectPr w:rsidR="00266261" w:rsidRPr="004658AB" w:rsidSect="00266261">
      <w:type w:val="continuous"/>
      <w:pgSz w:w="11906" w:h="16838" w:code="9"/>
      <w:pgMar w:top="567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9973D" w14:textId="77777777" w:rsidR="009D1BA2" w:rsidRDefault="009D1BA2" w:rsidP="00CD546E">
      <w:pPr>
        <w:spacing w:after="0"/>
      </w:pPr>
      <w:r>
        <w:separator/>
      </w:r>
    </w:p>
  </w:endnote>
  <w:endnote w:type="continuationSeparator" w:id="0">
    <w:p w14:paraId="43A27728" w14:textId="77777777" w:rsidR="009D1BA2" w:rsidRDefault="009D1BA2" w:rsidP="00CD546E">
      <w:pPr>
        <w:spacing w:after="0"/>
      </w:pPr>
      <w:r>
        <w:continuationSeparator/>
      </w:r>
    </w:p>
  </w:endnote>
  <w:endnote w:type="continuationNotice" w:id="1">
    <w:p w14:paraId="105A2D1D" w14:textId="77777777" w:rsidR="009D1BA2" w:rsidRDefault="009D1BA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9383DF-67CD-B547-BAEA-B6CBC6C036BA}"/>
    <w:embedBold r:id="rId2" w:fontKey="{99A2494B-2946-0E49-827B-C4993B5D084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D3B7894-4E0B-4849-AAAB-52075422655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BFA4C8D-7F5A-9B42-876D-15163AF4466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35ADA13-FA6C-3642-82BF-100849C16D82}"/>
  </w:font>
  <w:font w:name="VAGRounded L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fontKey="{633BCA9C-EBD6-F144-92B2-FCCB51FA7F72}"/>
    <w:embedBold r:id="rId7" w:fontKey="{1AC7BB2D-D95C-6741-86D4-1EDD4451CF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4603EA3-964D-CE43-9685-7305B6F83A8C}"/>
    <w:embedBold r:id="rId9" w:fontKey="{3D5CC2D3-64B4-724B-9686-B9234EE5C926}"/>
  </w:font>
  <w:font w:name="VAG Rounded Std Light">
    <w:altName w:val="Calibri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VAGRounded">
    <w:altName w:val="Arial"/>
    <w:panose1 w:val="00000400000000000000"/>
    <w:charset w:val="00"/>
    <w:family w:val="modern"/>
    <w:notTrueType/>
    <w:pitch w:val="variable"/>
    <w:sig w:usb0="A000002F" w:usb1="40000048" w:usb2="00000000" w:usb3="00000000" w:csb0="00000111" w:csb1="00000000"/>
    <w:embedRegular r:id="rId12" w:fontKey="{8F1FB158-F1C7-FA41-9405-12F08FF5F692}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0617FF8D-9572-D148-9EEA-6E213CC6D1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1C8C3249-8B0A-5042-B57F-7D36DF9A4C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8AB9948-864F-BF4F-9335-2376EC4A5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F73E" w14:textId="77777777" w:rsidR="003C6712" w:rsidRPr="00AD5A82" w:rsidRDefault="003C6712" w:rsidP="00F8382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3" behindDoc="0" locked="0" layoutInCell="1" allowOverlap="1" wp14:anchorId="7C11B9E0" wp14:editId="4F14C8AD">
          <wp:simplePos x="0" y="0"/>
          <wp:positionH relativeFrom="page">
            <wp:align>center</wp:align>
          </wp:positionH>
          <wp:positionV relativeFrom="page">
            <wp:posOffset>8821420</wp:posOffset>
          </wp:positionV>
          <wp:extent cx="6991200" cy="428400"/>
          <wp:effectExtent l="0" t="0" r="635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2" behindDoc="0" locked="0" layoutInCell="1" allowOverlap="1" wp14:anchorId="6B6369E4" wp14:editId="5FE22FE2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6D3DE9B3" w14:textId="77777777" w:rsidR="003C6712" w:rsidRDefault="003C6712" w:rsidP="00F83821">
    <w:pPr>
      <w:pStyle w:val="Footer"/>
      <w:tabs>
        <w:tab w:val="clear" w:pos="9026"/>
      </w:tabs>
      <w:spacing w:line="216" w:lineRule="auto"/>
      <w:ind w:left="8789"/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D0D6B" w14:textId="77777777" w:rsidR="003C6712" w:rsidRPr="00266261" w:rsidRDefault="003C6712" w:rsidP="002C2BF1">
    <w:pPr>
      <w:pStyle w:val="Footer"/>
      <w:tabs>
        <w:tab w:val="clear" w:pos="9026"/>
      </w:tabs>
      <w:spacing w:after="120"/>
      <w:ind w:left="8789"/>
      <w:rPr>
        <w:rFonts w:ascii="VAGRounded Lt" w:hAnsi="VAGRounded Lt"/>
        <w:noProof/>
        <w:color w:val="FFFFFF" w:themeColor="background1"/>
        <w:sz w:val="28"/>
        <w:lang w:val="cy-GB"/>
      </w:rPr>
    </w:pPr>
    <w:r w:rsidRPr="00266261">
      <w:rPr>
        <w:rFonts w:ascii="VAGRounded Lt" w:hAnsi="VAGRounded Lt"/>
        <w:color w:val="FFFFFF" w:themeColor="background1"/>
        <w:sz w:val="28"/>
        <w:lang w:val="cy-GB"/>
      </w:rPr>
      <w:t>Comisiynydd</w:t>
    </w:r>
    <w:r w:rsidRPr="00266261">
      <w:rPr>
        <w:rFonts w:ascii="VAGRounded Lt" w:hAnsi="VAGRounded Lt"/>
        <w:noProof/>
        <w:color w:val="FFFFFF" w:themeColor="background1"/>
        <w:lang w:val="cy-GB"/>
      </w:rPr>
      <w:br/>
    </w:r>
    <w:r w:rsidRPr="00266261">
      <w:rPr>
        <w:rFonts w:ascii="VAGRounded Lt" w:hAnsi="VAGRounded Lt"/>
        <w:noProof/>
        <w:color w:val="FFFFFF" w:themeColor="background1"/>
        <w:sz w:val="28"/>
        <w:lang w:eastAsia="en-GB"/>
      </w:rPr>
      <w:drawing>
        <wp:anchor distT="0" distB="0" distL="114300" distR="114300" simplePos="0" relativeHeight="251658241" behindDoc="0" locked="0" layoutInCell="1" allowOverlap="1" wp14:anchorId="3061788E" wp14:editId="265AAB57">
          <wp:simplePos x="0" y="0"/>
          <wp:positionH relativeFrom="column">
            <wp:posOffset>3732</wp:posOffset>
          </wp:positionH>
          <wp:positionV relativeFrom="paragraph">
            <wp:posOffset>27</wp:posOffset>
          </wp:positionV>
          <wp:extent cx="988497" cy="1069200"/>
          <wp:effectExtent l="0" t="0" r="2540" b="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497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6261">
      <w:rPr>
        <w:rFonts w:ascii="VAGRounded Lt" w:hAnsi="VAGRounded Lt"/>
        <w:noProof/>
        <w:color w:val="FFFFFF" w:themeColor="background1"/>
        <w:sz w:val="28"/>
        <w:lang w:val="cy-GB"/>
      </w:rPr>
      <w:t>Plant Cymru</w:t>
    </w:r>
  </w:p>
  <w:p w14:paraId="53488515" w14:textId="77777777" w:rsidR="003C6712" w:rsidRPr="00266261" w:rsidRDefault="003C6712" w:rsidP="00CB598B">
    <w:pPr>
      <w:pStyle w:val="Footer"/>
      <w:tabs>
        <w:tab w:val="clear" w:pos="9026"/>
      </w:tabs>
      <w:spacing w:line="216" w:lineRule="auto"/>
      <w:ind w:left="8789"/>
      <w:rPr>
        <w:rFonts w:ascii="VAGRounded Lt" w:hAnsi="VAGRounded Lt"/>
        <w:color w:val="FFFFFF" w:themeColor="background1"/>
        <w:sz w:val="28"/>
        <w:szCs w:val="28"/>
      </w:rPr>
    </w:pPr>
    <w:r w:rsidRPr="00266261">
      <w:rPr>
        <w:rFonts w:ascii="VAGRounded Lt" w:hAnsi="VAGRounded Lt"/>
        <w:color w:val="FFFFFF" w:themeColor="background1"/>
        <w:sz w:val="28"/>
        <w:szCs w:val="28"/>
      </w:rPr>
      <w:t>Children’s</w:t>
    </w:r>
    <w:r w:rsidRPr="00266261">
      <w:rPr>
        <w:rFonts w:ascii="VAGRounded Lt" w:hAnsi="VAGRounded Lt"/>
        <w:color w:val="FFFFFF" w:themeColor="background1"/>
        <w:sz w:val="28"/>
        <w:szCs w:val="28"/>
      </w:rPr>
      <w:br/>
      <w:t>Commissioner</w:t>
    </w:r>
    <w:r w:rsidRPr="00266261">
      <w:rPr>
        <w:rFonts w:ascii="VAGRounded Lt" w:hAnsi="VAGRounded Lt"/>
        <w:color w:val="FFFFFF" w:themeColor="background1"/>
        <w:sz w:val="28"/>
        <w:szCs w:val="28"/>
      </w:rPr>
      <w:br/>
      <w:t>for Wales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396FF" w14:textId="77777777" w:rsidR="003C6712" w:rsidRDefault="003C6712" w:rsidP="00F8382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color w:val="FFFFFF" w:themeColor="background1"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60" behindDoc="0" locked="0" layoutInCell="1" allowOverlap="1" wp14:anchorId="77CBD256" wp14:editId="615130D1">
          <wp:simplePos x="0" y="0"/>
          <wp:positionH relativeFrom="page">
            <wp:align>center</wp:align>
          </wp:positionH>
          <wp:positionV relativeFrom="page">
            <wp:posOffset>8821420</wp:posOffset>
          </wp:positionV>
          <wp:extent cx="6991200" cy="428164"/>
          <wp:effectExtent l="0" t="0" r="635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C1D">
      <w:rPr>
        <w:rFonts w:ascii="VAGRounded" w:hAnsi="VAGRounded"/>
        <w:color w:val="FFFFFF" w:themeColor="background1"/>
        <w:sz w:val="28"/>
        <w:lang w:val="cy-GB"/>
      </w:rPr>
      <w:t>Comisiynydd</w:t>
    </w:r>
    <w:r>
      <w:rPr>
        <w:rFonts w:ascii="VAGRounded" w:hAnsi="VAGRounded"/>
        <w:noProof/>
        <w:color w:val="FFFFFF" w:themeColor="background1"/>
        <w:lang w:val="cy-GB"/>
      </w:rPr>
      <w:br/>
    </w:r>
    <w:r w:rsidRPr="00066C1D">
      <w:rPr>
        <w:rFonts w:ascii="VAGRounded" w:hAnsi="VAGRounded"/>
        <w:noProof/>
        <w:color w:val="FFFFFF" w:themeColor="background1"/>
        <w:sz w:val="28"/>
        <w:lang w:eastAsia="en-GB"/>
      </w:rPr>
      <w:drawing>
        <wp:anchor distT="0" distB="0" distL="114300" distR="114300" simplePos="0" relativeHeight="251658259" behindDoc="0" locked="0" layoutInCell="1" allowOverlap="1" wp14:anchorId="02CA9A45" wp14:editId="318D0276">
          <wp:simplePos x="0" y="0"/>
          <wp:positionH relativeFrom="column">
            <wp:posOffset>3732</wp:posOffset>
          </wp:positionH>
          <wp:positionV relativeFrom="paragraph">
            <wp:posOffset>27</wp:posOffset>
          </wp:positionV>
          <wp:extent cx="988497" cy="1069200"/>
          <wp:effectExtent l="0" t="0" r="2540" b="0"/>
          <wp:wrapSquare wrapText="bothSides"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497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C1D">
      <w:rPr>
        <w:rFonts w:ascii="VAGRounded" w:hAnsi="VAGRounded"/>
        <w:noProof/>
        <w:color w:val="FFFFFF" w:themeColor="background1"/>
        <w:sz w:val="28"/>
        <w:lang w:val="cy-GB"/>
      </w:rPr>
      <w:t xml:space="preserve">Plant </w:t>
    </w:r>
    <w:r>
      <w:rPr>
        <w:rFonts w:ascii="VAGRounded" w:hAnsi="VAGRounded"/>
        <w:noProof/>
        <w:color w:val="FFFFFF" w:themeColor="background1"/>
        <w:sz w:val="28"/>
        <w:lang w:val="cy-GB"/>
      </w:rPr>
      <w:t>Cymru</w:t>
    </w:r>
  </w:p>
  <w:p w14:paraId="6D04967E" w14:textId="77777777" w:rsidR="003C6712" w:rsidRPr="00F83821" w:rsidRDefault="003C6712" w:rsidP="00161CA1">
    <w:pPr>
      <w:pStyle w:val="Footer"/>
      <w:tabs>
        <w:tab w:val="clear" w:pos="9026"/>
      </w:tabs>
      <w:spacing w:line="216" w:lineRule="auto"/>
      <w:ind w:left="8789"/>
    </w:pPr>
    <w:r w:rsidRPr="00B863B4">
      <w:rPr>
        <w:color w:val="FFFFFF" w:themeColor="background1"/>
        <w:sz w:val="28"/>
        <w:szCs w:val="28"/>
      </w:rPr>
      <w:t>Children’s</w:t>
    </w:r>
    <w:r w:rsidRPr="00B863B4">
      <w:rPr>
        <w:color w:val="FFFFFF" w:themeColor="background1"/>
        <w:sz w:val="28"/>
        <w:szCs w:val="28"/>
      </w:rPr>
      <w:br/>
      <w:t>Commissioner</w:t>
    </w:r>
    <w:r w:rsidRPr="00B863B4">
      <w:rPr>
        <w:color w:val="FFFFFF" w:themeColor="background1"/>
        <w:sz w:val="28"/>
        <w:szCs w:val="28"/>
      </w:rPr>
      <w:br/>
      <w:t>for Wales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24AD" w14:textId="77777777" w:rsidR="003C6712" w:rsidRPr="00D66585" w:rsidRDefault="003C671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56" behindDoc="0" locked="0" layoutInCell="1" allowOverlap="1" wp14:anchorId="25CAFAA2" wp14:editId="76FDDBE9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86595429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527EF9CE" w14:textId="77777777" w:rsidR="003C6712" w:rsidRDefault="003C671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414042" w:themeColor="text2"/>
                                </w:rPr>
                                <w:t>2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CAFAA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41.15pt;margin-top:-17.7pt;width:30.0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" filled="f" stroked="f">
              <v:textbox style="mso-fit-shape-to-text:t">
                <w:txbxContent>
                  <w:sdt>
                    <w:sdtPr>
                      <w:id w:val="86595429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14:paraId="527EF9CE" w14:textId="77777777" w:rsidR="003C6712" w:rsidRDefault="003C671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414042" w:themeColor="text2"/>
                          </w:rPr>
                          <w:t>2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51" behindDoc="0" locked="0" layoutInCell="1" allowOverlap="1" wp14:anchorId="03EA694B" wp14:editId="52D6083C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1BAC" w14:textId="77777777" w:rsidR="003C6712" w:rsidRPr="00AD5A82" w:rsidRDefault="003C671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53" behindDoc="0" locked="0" layoutInCell="1" allowOverlap="1" wp14:anchorId="7726CBCA" wp14:editId="2664EB30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52" behindDoc="0" locked="0" layoutInCell="1" allowOverlap="1" wp14:anchorId="089F4C02" wp14:editId="6233ABB6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0A9C7A0B" w14:textId="77777777" w:rsidR="003C6712" w:rsidRPr="00AD5A82" w:rsidRDefault="003C671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DE44D" w14:textId="77777777" w:rsidR="003C6712" w:rsidRPr="00D66585" w:rsidRDefault="003C671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50" behindDoc="0" locked="0" layoutInCell="1" allowOverlap="1" wp14:anchorId="6CC8C296" wp14:editId="6CDDE688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843496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43BC420D" w14:textId="5A2A486B" w:rsidR="003C6712" w:rsidRDefault="003C671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FF379E">
                                <w:rPr>
                                  <w:noProof/>
                                  <w:color w:val="414042" w:themeColor="text2"/>
                                </w:rPr>
                                <w:t>4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C8C29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41.15pt;margin-top:-17.7pt;width:30.0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" filled="f" stroked="f">
              <v:textbox style="mso-fit-shape-to-text:t">
                <w:txbxContent>
                  <w:sdt>
                    <w:sdtPr>
                      <w:id w:val="-1148434969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14:paraId="43BC420D" w14:textId="5A2A486B" w:rsidR="003C6712" w:rsidRDefault="003C671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FF379E">
                          <w:rPr>
                            <w:noProof/>
                            <w:color w:val="414042" w:themeColor="text2"/>
                          </w:rPr>
                          <w:t>4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17E1DAEE" wp14:editId="4E98A91D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0414" w14:textId="77777777" w:rsidR="003C6712" w:rsidRPr="00AD5A82" w:rsidRDefault="003C671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7" behindDoc="0" locked="0" layoutInCell="1" allowOverlap="1" wp14:anchorId="4694CF6B" wp14:editId="55E60D9E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6" behindDoc="0" locked="0" layoutInCell="1" allowOverlap="1" wp14:anchorId="75A546C1" wp14:editId="60984A94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50987318" w14:textId="77777777" w:rsidR="003C6712" w:rsidRPr="00AD5A82" w:rsidRDefault="003C671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F1E16" w14:textId="77777777" w:rsidR="009D1BA2" w:rsidRDefault="009D1BA2" w:rsidP="00CD546E">
      <w:pPr>
        <w:spacing w:after="0"/>
      </w:pPr>
      <w:r>
        <w:separator/>
      </w:r>
    </w:p>
  </w:footnote>
  <w:footnote w:type="continuationSeparator" w:id="0">
    <w:p w14:paraId="324AFA4C" w14:textId="77777777" w:rsidR="009D1BA2" w:rsidRDefault="009D1BA2" w:rsidP="00CD546E">
      <w:pPr>
        <w:spacing w:after="0"/>
      </w:pPr>
      <w:r>
        <w:continuationSeparator/>
      </w:r>
    </w:p>
  </w:footnote>
  <w:footnote w:type="continuationNotice" w:id="1">
    <w:p w14:paraId="6922A3AE" w14:textId="77777777" w:rsidR="009D1BA2" w:rsidRDefault="009D1BA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D6C1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40AB50FE" wp14:editId="074EFB77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980400" cy="126000"/>
          <wp:effectExtent l="0" t="0" r="0" b="7620"/>
          <wp:wrapTopAndBottom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AACE" w14:textId="77777777" w:rsidR="003C6712" w:rsidRDefault="003C671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353EC36" wp14:editId="459997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7A84C8" id="Rectangle 1" o:spid="_x0000_s1026" style="position:absolute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" fillcolor="#ed1556 [3214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541CA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58" behindDoc="0" locked="0" layoutInCell="1" allowOverlap="1" wp14:anchorId="7F6BF494" wp14:editId="6B92D902">
          <wp:simplePos x="0" y="0"/>
          <wp:positionH relativeFrom="column">
            <wp:align>center</wp:align>
          </wp:positionH>
          <wp:positionV relativeFrom="page">
            <wp:posOffset>252095</wp:posOffset>
          </wp:positionV>
          <wp:extent cx="6991200" cy="126000"/>
          <wp:effectExtent l="0" t="0" r="0" b="7620"/>
          <wp:wrapTopAndBottom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7B9C1CAE" wp14:editId="2F05424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95" name="Rectangl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1698C" id="Rectangle 95" o:spid="_x0000_s1026" style="position:absolute;margin-left:0;margin-top:0;width:595.3pt;height:841.9pt;z-index:-2516582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" fillcolor="#414042 [3215]" stroked="f" strokeweight="1pt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BF0B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55" behindDoc="0" locked="0" layoutInCell="1" allowOverlap="1" wp14:anchorId="09A447F5" wp14:editId="7E69395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73A0E" w14:textId="77777777" w:rsidR="003C6712" w:rsidRDefault="003C67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54" behindDoc="0" locked="0" layoutInCell="1" allowOverlap="1" wp14:anchorId="7806C328" wp14:editId="3679BBC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6267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9" behindDoc="0" locked="0" layoutInCell="1" allowOverlap="1" wp14:anchorId="734F4DCA" wp14:editId="44683512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1753" w14:textId="77777777" w:rsidR="003C6712" w:rsidRDefault="003C67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8" behindDoc="0" locked="0" layoutInCell="1" allowOverlap="1" wp14:anchorId="519C9068" wp14:editId="7E5CBB92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043"/>
    <w:multiLevelType w:val="hybridMultilevel"/>
    <w:tmpl w:val="A6C69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53146"/>
    <w:multiLevelType w:val="hybridMultilevel"/>
    <w:tmpl w:val="1FF66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1202"/>
    <w:multiLevelType w:val="hybridMultilevel"/>
    <w:tmpl w:val="24424C10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3370"/>
    <w:multiLevelType w:val="hybridMultilevel"/>
    <w:tmpl w:val="1924E936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B72AA"/>
    <w:multiLevelType w:val="hybridMultilevel"/>
    <w:tmpl w:val="0F44F5A8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121AA"/>
    <w:multiLevelType w:val="hybridMultilevel"/>
    <w:tmpl w:val="9088176A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4DF"/>
    <w:multiLevelType w:val="hybridMultilevel"/>
    <w:tmpl w:val="A36ABFD6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26AB3"/>
    <w:multiLevelType w:val="hybridMultilevel"/>
    <w:tmpl w:val="BE6CC6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9009F"/>
    <w:multiLevelType w:val="hybridMultilevel"/>
    <w:tmpl w:val="B950A912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67685">
    <w:abstractNumId w:val="0"/>
  </w:num>
  <w:num w:numId="2" w16cid:durableId="2048872210">
    <w:abstractNumId w:val="1"/>
  </w:num>
  <w:num w:numId="3" w16cid:durableId="134959095">
    <w:abstractNumId w:val="5"/>
  </w:num>
  <w:num w:numId="4" w16cid:durableId="1761758471">
    <w:abstractNumId w:val="7"/>
  </w:num>
  <w:num w:numId="5" w16cid:durableId="1069579186">
    <w:abstractNumId w:val="2"/>
  </w:num>
  <w:num w:numId="6" w16cid:durableId="1678265225">
    <w:abstractNumId w:val="4"/>
  </w:num>
  <w:num w:numId="7" w16cid:durableId="788738732">
    <w:abstractNumId w:val="6"/>
  </w:num>
  <w:num w:numId="8" w16cid:durableId="1311861242">
    <w:abstractNumId w:val="8"/>
  </w:num>
  <w:num w:numId="9" w16cid:durableId="1333754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261"/>
    <w:rsid w:val="000269BB"/>
    <w:rsid w:val="00031B59"/>
    <w:rsid w:val="00033895"/>
    <w:rsid w:val="000554C8"/>
    <w:rsid w:val="00066C1D"/>
    <w:rsid w:val="000718E0"/>
    <w:rsid w:val="00085671"/>
    <w:rsid w:val="00094DF2"/>
    <w:rsid w:val="000965B0"/>
    <w:rsid w:val="000969F1"/>
    <w:rsid w:val="000A51AA"/>
    <w:rsid w:val="00143A70"/>
    <w:rsid w:val="00151884"/>
    <w:rsid w:val="00161CA1"/>
    <w:rsid w:val="00164740"/>
    <w:rsid w:val="00185904"/>
    <w:rsid w:val="001A2824"/>
    <w:rsid w:val="001C729D"/>
    <w:rsid w:val="001D0827"/>
    <w:rsid w:val="00215C51"/>
    <w:rsid w:val="00243D7F"/>
    <w:rsid w:val="00252B63"/>
    <w:rsid w:val="00254FFE"/>
    <w:rsid w:val="00266261"/>
    <w:rsid w:val="00266437"/>
    <w:rsid w:val="002C2BF1"/>
    <w:rsid w:val="00314C6E"/>
    <w:rsid w:val="003559CF"/>
    <w:rsid w:val="003571C4"/>
    <w:rsid w:val="00376038"/>
    <w:rsid w:val="003876D7"/>
    <w:rsid w:val="003C6712"/>
    <w:rsid w:val="004658AB"/>
    <w:rsid w:val="00471D18"/>
    <w:rsid w:val="00486F14"/>
    <w:rsid w:val="004C5E57"/>
    <w:rsid w:val="004D7B5B"/>
    <w:rsid w:val="004F1008"/>
    <w:rsid w:val="0050319A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612BF8"/>
    <w:rsid w:val="006308E7"/>
    <w:rsid w:val="00633112"/>
    <w:rsid w:val="00665631"/>
    <w:rsid w:val="0069729B"/>
    <w:rsid w:val="006F6678"/>
    <w:rsid w:val="00702516"/>
    <w:rsid w:val="00740038"/>
    <w:rsid w:val="0074012D"/>
    <w:rsid w:val="00767DA9"/>
    <w:rsid w:val="007A28CF"/>
    <w:rsid w:val="007A35D5"/>
    <w:rsid w:val="007B46A0"/>
    <w:rsid w:val="008339C5"/>
    <w:rsid w:val="00837391"/>
    <w:rsid w:val="0084733E"/>
    <w:rsid w:val="00892273"/>
    <w:rsid w:val="0089385A"/>
    <w:rsid w:val="008C3FB2"/>
    <w:rsid w:val="009241EF"/>
    <w:rsid w:val="00935172"/>
    <w:rsid w:val="009737EB"/>
    <w:rsid w:val="009858AA"/>
    <w:rsid w:val="009B5285"/>
    <w:rsid w:val="009C29F5"/>
    <w:rsid w:val="009D1BA2"/>
    <w:rsid w:val="00A02585"/>
    <w:rsid w:val="00A0749A"/>
    <w:rsid w:val="00AC705D"/>
    <w:rsid w:val="00AD5A82"/>
    <w:rsid w:val="00B5627D"/>
    <w:rsid w:val="00B863B4"/>
    <w:rsid w:val="00BA056C"/>
    <w:rsid w:val="00BB0D10"/>
    <w:rsid w:val="00BC4C41"/>
    <w:rsid w:val="00BD2666"/>
    <w:rsid w:val="00BD55DE"/>
    <w:rsid w:val="00BE30A4"/>
    <w:rsid w:val="00C20410"/>
    <w:rsid w:val="00C20445"/>
    <w:rsid w:val="00CB13F0"/>
    <w:rsid w:val="00CB598B"/>
    <w:rsid w:val="00CD546E"/>
    <w:rsid w:val="00D042C7"/>
    <w:rsid w:val="00D160C2"/>
    <w:rsid w:val="00D372E0"/>
    <w:rsid w:val="00D66585"/>
    <w:rsid w:val="00DC5F94"/>
    <w:rsid w:val="00DD0015"/>
    <w:rsid w:val="00DD3AB2"/>
    <w:rsid w:val="00DF2E89"/>
    <w:rsid w:val="00E2505D"/>
    <w:rsid w:val="00E35C0A"/>
    <w:rsid w:val="00E7761F"/>
    <w:rsid w:val="00E95FE2"/>
    <w:rsid w:val="00EC543F"/>
    <w:rsid w:val="00ED110F"/>
    <w:rsid w:val="00ED2F50"/>
    <w:rsid w:val="00EE3B95"/>
    <w:rsid w:val="00EE47B8"/>
    <w:rsid w:val="00F36FFA"/>
    <w:rsid w:val="00F41A0D"/>
    <w:rsid w:val="00F500C8"/>
    <w:rsid w:val="00F729D2"/>
    <w:rsid w:val="00F83619"/>
    <w:rsid w:val="00F83821"/>
    <w:rsid w:val="00FB1066"/>
    <w:rsid w:val="00FF379E"/>
    <w:rsid w:val="1D2D1BD2"/>
    <w:rsid w:val="22E0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40905A"/>
  <w15:chartTrackingRefBased/>
  <w15:docId w15:val="{AB346FDF-E657-4709-A8F8-D530FA7F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1C4"/>
    <w:pPr>
      <w:spacing w:after="240" w:line="240" w:lineRule="auto"/>
    </w:pPr>
    <w:rPr>
      <w:rFonts w:ascii="VAG Rounded Std Light" w:hAnsi="VAG Rounded Std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outlineLvl w:val="0"/>
    </w:pPr>
    <w:rPr>
      <w:rFonts w:ascii="VAGRounded" w:hAnsi="VAGRounded"/>
      <w:color w:val="ED1556" w:themeColor="background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</w:pPr>
    <w:rPr>
      <w:rFonts w:ascii="VAGRounded" w:hAnsi="VAGRounded"/>
      <w:color w:val="ED1556" w:themeColor="background2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26626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626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58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8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8AB"/>
    <w:rPr>
      <w:rFonts w:ascii="VAG Rounded Std Light" w:hAnsi="VAG Rounded Std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8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8AB"/>
    <w:rPr>
      <w:rFonts w:ascii="VAG Rounded Std Light" w:hAnsi="VAG Rounded Std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8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A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52B63"/>
    <w:pPr>
      <w:spacing w:after="0" w:line="240" w:lineRule="auto"/>
    </w:pPr>
    <w:rPr>
      <w:rFonts w:ascii="VAG Rounded Std Light" w:hAnsi="VAG Rounded Std Light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B106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8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hildcomwales.org.uk/wp-content/uploads/2022/10/dan-7-a4w-cymraeg.pptx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childcomwales.org.uk/wp-content/uploads/2022/10/dan-7-a4w-cymraeg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6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ian\Downloads\CCReport2018-1.dotx" TargetMode="External"/></Relationship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D9BFB92DA0247B6CDD85BA06D1FC7" ma:contentTypeVersion="" ma:contentTypeDescription="Create a new document." ma:contentTypeScope="" ma:versionID="9732a5ee8e25c06c74f75254036ab1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D954E-AD9A-424D-ADBD-A2921F4D41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EEA3D-1908-4F53-A4D2-497028FF02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02CF21-CA82-4033-B3C7-B5AFF10C6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3524E6-66D0-42A7-A36E-67B07D5B1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C:\Users\Rhian\Downloads\CCReport2018-1.dotx</Template>
  <TotalTime>1</TotalTime>
  <Pages>8</Pages>
  <Words>822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</dc:creator>
  <cp:keywords/>
  <dc:description/>
  <cp:lastModifiedBy>Microsoft Office User</cp:lastModifiedBy>
  <cp:revision>4</cp:revision>
  <dcterms:created xsi:type="dcterms:W3CDTF">2022-09-23T13:55:00Z</dcterms:created>
  <dcterms:modified xsi:type="dcterms:W3CDTF">2022-10-05T11:05:00Z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0x0101003F3D9BFB92DA0247B6CDD85BA06D1FC7</vt:lpwstr>
  </property>
</Properties>
</file>