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4CB18" w14:textId="77777777" w:rsidR="00BD2666" w:rsidRPr="00C00A19" w:rsidRDefault="009910B4" w:rsidP="00896CA1">
      <w:pPr>
        <w:rPr>
          <w:rFonts w:ascii="VAGRounded Lt" w:hAnsi="VAGRounded Lt"/>
        </w:rPr>
      </w:pPr>
      <w:bookmarkStart w:id="0" w:name="_GoBack"/>
      <w:bookmarkEnd w:id="0"/>
      <w:r w:rsidRPr="009910B4">
        <w:rPr>
          <w:rFonts w:ascii="VAGRounded Lt" w:hAnsi="VAGRounded Lt"/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 wp14:anchorId="751A79B8" wp14:editId="13BC8ECB">
            <wp:simplePos x="0" y="0"/>
            <wp:positionH relativeFrom="column">
              <wp:posOffset>-165100</wp:posOffset>
            </wp:positionH>
            <wp:positionV relativeFrom="paragraph">
              <wp:posOffset>13335</wp:posOffset>
            </wp:positionV>
            <wp:extent cx="1790476" cy="1742857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349"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CEF11A" wp14:editId="5B046652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4900295" cy="1984075"/>
                <wp:effectExtent l="19050" t="19050" r="14605" b="1651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0295" cy="19840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C6F4" w14:textId="77777777" w:rsidR="001F6349" w:rsidRPr="009910B4" w:rsidRDefault="00421517" w:rsidP="001F6349">
                            <w:pPr>
                              <w:rPr>
                                <w:rFonts w:ascii="VAGRounded Lt" w:hAnsi="VAGRounded Lt"/>
                                <w:b/>
                                <w:color w:val="auto"/>
                                <w:sz w:val="72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b/>
                                <w:color w:val="auto"/>
                                <w:sz w:val="72"/>
                              </w:rPr>
                              <w:t>Stori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b/>
                                <w:color w:val="auto"/>
                                <w:sz w:val="72"/>
                              </w:rPr>
                              <w:t xml:space="preserve"> Ni</w:t>
                            </w:r>
                            <w:r w:rsidR="001F6349" w:rsidRPr="009910B4">
                              <w:rPr>
                                <w:rFonts w:ascii="VAGRounded Lt" w:hAnsi="VAGRounded Lt"/>
                                <w:b/>
                                <w:color w:val="auto"/>
                                <w:sz w:val="72"/>
                              </w:rPr>
                              <w:t xml:space="preserve">: </w:t>
                            </w:r>
                            <w:r w:rsidR="000D5C22" w:rsidRPr="009910B4">
                              <w:rPr>
                                <w:rFonts w:ascii="VAGRounded Lt" w:hAnsi="VAGRounded Lt"/>
                                <w:b/>
                                <w:color w:val="auto"/>
                                <w:sz w:val="72"/>
                              </w:rPr>
                              <w:br/>
                            </w:r>
                            <w:r w:rsidR="001F6349" w:rsidRPr="009910B4"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>ysgrifenna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>enw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>dy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>ysgol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>yma</w:t>
                            </w:r>
                            <w:proofErr w:type="spellEnd"/>
                            <w:r w:rsidR="001F6349" w:rsidRPr="009910B4"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>]</w:t>
                            </w:r>
                          </w:p>
                          <w:p w14:paraId="63A21655" w14:textId="77777777" w:rsidR="001F6349" w:rsidRPr="00C00A19" w:rsidRDefault="001F6349" w:rsidP="001F6349">
                            <w:pPr>
                              <w:jc w:val="center"/>
                              <w:rPr>
                                <w:rFonts w:ascii="VAGRounded Lt" w:hAnsi="VAGRounded 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EF11A" id="Rounded Rectangle 16" o:spid="_x0000_s1026" style="position:absolute;margin-left:334.65pt;margin-top:.3pt;width:385.85pt;height:156.2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" fillcolor="white [3201]" strokecolor="#ee3d96 [3207]" strokeweight="2.25pt">
                <v:stroke joinstyle="miter"/>
                <v:textbox>
                  <w:txbxContent>
                    <w:p w14:paraId="3BC3C6F4" w14:textId="77777777" w:rsidR="001F6349" w:rsidRPr="009910B4" w:rsidRDefault="00421517" w:rsidP="001F6349">
                      <w:pPr>
                        <w:rPr>
                          <w:rFonts w:ascii="VAGRounded Lt" w:hAnsi="VAGRounded Lt"/>
                          <w:b/>
                          <w:color w:val="auto"/>
                          <w:sz w:val="72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b/>
                          <w:color w:val="auto"/>
                          <w:sz w:val="72"/>
                        </w:rPr>
                        <w:t>Stori</w:t>
                      </w:r>
                      <w:proofErr w:type="spellEnd"/>
                      <w:r>
                        <w:rPr>
                          <w:rFonts w:ascii="VAGRounded Lt" w:hAnsi="VAGRounded Lt"/>
                          <w:b/>
                          <w:color w:val="auto"/>
                          <w:sz w:val="72"/>
                        </w:rPr>
                        <w:t xml:space="preserve"> Ni</w:t>
                      </w:r>
                      <w:r w:rsidR="001F6349" w:rsidRPr="009910B4">
                        <w:rPr>
                          <w:rFonts w:ascii="VAGRounded Lt" w:hAnsi="VAGRounded Lt"/>
                          <w:b/>
                          <w:color w:val="auto"/>
                          <w:sz w:val="72"/>
                        </w:rPr>
                        <w:t xml:space="preserve">: </w:t>
                      </w:r>
                      <w:r w:rsidR="000D5C22" w:rsidRPr="009910B4">
                        <w:rPr>
                          <w:rFonts w:ascii="VAGRounded Lt" w:hAnsi="VAGRounded Lt"/>
                          <w:b/>
                          <w:color w:val="auto"/>
                          <w:sz w:val="72"/>
                        </w:rPr>
                        <w:br/>
                      </w:r>
                      <w:r w:rsidR="001F6349" w:rsidRPr="009910B4"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>[</w:t>
                      </w:r>
                      <w:proofErr w:type="spellStart"/>
                      <w:r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>ysgrifenna</w:t>
                      </w:r>
                      <w:proofErr w:type="spellEnd"/>
                      <w:r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>enw</w:t>
                      </w:r>
                      <w:proofErr w:type="spellEnd"/>
                      <w:r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>dy</w:t>
                      </w:r>
                      <w:proofErr w:type="spellEnd"/>
                      <w:proofErr w:type="gramEnd"/>
                      <w:r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>ysgol</w:t>
                      </w:r>
                      <w:proofErr w:type="spellEnd"/>
                      <w:r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>yma</w:t>
                      </w:r>
                      <w:proofErr w:type="spellEnd"/>
                      <w:r w:rsidR="001F6349" w:rsidRPr="009910B4"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>]</w:t>
                      </w:r>
                    </w:p>
                    <w:p w14:paraId="63A21655" w14:textId="77777777" w:rsidR="001F6349" w:rsidRPr="00C00A19" w:rsidRDefault="001F6349" w:rsidP="001F6349">
                      <w:pPr>
                        <w:jc w:val="center"/>
                        <w:rPr>
                          <w:rFonts w:ascii="VAGRounded Lt" w:hAnsi="VAGRounded Lt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C75C66" w14:textId="77777777" w:rsidR="00896CA1" w:rsidRPr="00C00A19" w:rsidRDefault="00896CA1" w:rsidP="00896CA1">
      <w:pPr>
        <w:rPr>
          <w:rFonts w:ascii="VAGRounded Lt" w:hAnsi="VAGRounded Lt"/>
        </w:rPr>
      </w:pPr>
    </w:p>
    <w:p w14:paraId="32208AA7" w14:textId="77777777" w:rsidR="00896CA1" w:rsidRPr="00C00A19" w:rsidRDefault="00896CA1" w:rsidP="00896CA1">
      <w:pPr>
        <w:rPr>
          <w:rFonts w:ascii="VAGRounded Lt" w:hAnsi="VAGRounded Lt"/>
        </w:rPr>
      </w:pPr>
    </w:p>
    <w:p w14:paraId="43F72091" w14:textId="77777777" w:rsidR="00896CA1" w:rsidRPr="00C00A19" w:rsidRDefault="00896CA1" w:rsidP="00896CA1">
      <w:pPr>
        <w:rPr>
          <w:rFonts w:ascii="VAGRounded Lt" w:hAnsi="VAGRounded Lt"/>
        </w:rPr>
      </w:pPr>
    </w:p>
    <w:p w14:paraId="463A4192" w14:textId="77777777" w:rsidR="00896CA1" w:rsidRPr="00C00A19" w:rsidRDefault="00896CA1" w:rsidP="00896CA1">
      <w:pPr>
        <w:rPr>
          <w:rFonts w:ascii="VAGRounded Lt" w:hAnsi="VAGRounded Lt"/>
        </w:rPr>
      </w:pPr>
    </w:p>
    <w:p w14:paraId="3F6E30A9" w14:textId="77777777" w:rsidR="00896CA1" w:rsidRPr="00C00A19" w:rsidRDefault="00896CA1" w:rsidP="00896CA1">
      <w:pPr>
        <w:rPr>
          <w:rFonts w:ascii="VAGRounded Lt" w:hAnsi="VAGRounded Lt"/>
        </w:rPr>
      </w:pPr>
    </w:p>
    <w:p w14:paraId="357B292D" w14:textId="77777777" w:rsidR="00896CA1" w:rsidRPr="00C00A19" w:rsidRDefault="00896CA1" w:rsidP="00896CA1">
      <w:pPr>
        <w:rPr>
          <w:rFonts w:ascii="VAGRounded Lt" w:hAnsi="VAGRounded Lt"/>
        </w:rPr>
      </w:pPr>
    </w:p>
    <w:p w14:paraId="0BF6A1C1" w14:textId="77777777" w:rsidR="00896CA1" w:rsidRPr="00C00A19" w:rsidRDefault="00896CA1" w:rsidP="00896CA1">
      <w:pPr>
        <w:rPr>
          <w:rFonts w:ascii="VAGRounded Lt" w:hAnsi="VAGRounded Lt"/>
        </w:rPr>
      </w:pPr>
    </w:p>
    <w:p w14:paraId="1DAB1B7F" w14:textId="77777777" w:rsidR="00896CA1" w:rsidRPr="00C00A19" w:rsidRDefault="00896CA1" w:rsidP="00896CA1">
      <w:pPr>
        <w:rPr>
          <w:rFonts w:ascii="VAGRounded Lt" w:hAnsi="VAGRounded Lt"/>
        </w:rPr>
      </w:pPr>
    </w:p>
    <w:p w14:paraId="1641A6EA" w14:textId="77777777" w:rsidR="00896CA1" w:rsidRPr="00C00A19" w:rsidRDefault="00896CA1" w:rsidP="00896CA1">
      <w:pPr>
        <w:rPr>
          <w:rFonts w:ascii="VAGRounded Lt" w:hAnsi="VAGRounded Lt"/>
        </w:rPr>
      </w:pPr>
    </w:p>
    <w:p w14:paraId="0A71470F" w14:textId="77777777" w:rsidR="00896CA1" w:rsidRPr="00C00A19" w:rsidRDefault="00896CA1" w:rsidP="00896CA1">
      <w:pPr>
        <w:rPr>
          <w:rFonts w:ascii="VAGRounded Lt" w:hAnsi="VAGRounded Lt"/>
        </w:rPr>
      </w:pPr>
    </w:p>
    <w:p w14:paraId="0DB2E340" w14:textId="77777777" w:rsidR="00896CA1" w:rsidRPr="00C00A19" w:rsidRDefault="001F6349" w:rsidP="00896CA1">
      <w:pPr>
        <w:rPr>
          <w:rFonts w:ascii="VAGRounded Lt" w:hAnsi="VAGRounded Lt"/>
        </w:rPr>
      </w:pP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691B75" wp14:editId="654F20EF">
                <wp:simplePos x="0" y="0"/>
                <wp:positionH relativeFrom="column">
                  <wp:posOffset>525732</wp:posOffset>
                </wp:positionH>
                <wp:positionV relativeFrom="paragraph">
                  <wp:posOffset>125778</wp:posOffset>
                </wp:positionV>
                <wp:extent cx="5727700" cy="3053715"/>
                <wp:effectExtent l="0" t="0" r="25400" b="133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305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82C68" w14:textId="77777777" w:rsidR="00896CA1" w:rsidRPr="00C00A19" w:rsidRDefault="00896CA1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[</w:t>
                            </w:r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Rho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lun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proofErr w:type="gram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dy</w:t>
                            </w:r>
                            <w:proofErr w:type="spellEnd"/>
                            <w:proofErr w:type="gram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ysgol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neu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lun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arall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yma</w:t>
                            </w:r>
                            <w:proofErr w:type="spellEnd"/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91B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1.4pt;margin-top:9.9pt;width:451pt;height:240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">
                <v:textbox>
                  <w:txbxContent>
                    <w:p w14:paraId="43982C68" w14:textId="77777777" w:rsidR="00896CA1" w:rsidRPr="00C00A19" w:rsidRDefault="00896CA1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[</w:t>
                      </w:r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Rho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lun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o </w:t>
                      </w:r>
                      <w:proofErr w:type="spellStart"/>
                      <w:proofErr w:type="gram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dy</w:t>
                      </w:r>
                      <w:proofErr w:type="spellEnd"/>
                      <w:proofErr w:type="gram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ysgol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,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neu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lun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arall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,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yma</w:t>
                      </w:r>
                      <w:proofErr w:type="spellEnd"/>
                      <w:r w:rsidRPr="00C00A19">
                        <w:rPr>
                          <w:rFonts w:ascii="VAGRounded Lt" w:hAnsi="VAGRounded Lt"/>
                          <w:sz w:val="24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3DD749" w14:textId="77777777" w:rsidR="00896CA1" w:rsidRPr="00C00A19" w:rsidRDefault="00896CA1" w:rsidP="00896CA1">
      <w:pPr>
        <w:rPr>
          <w:rFonts w:ascii="VAGRounded Lt" w:hAnsi="VAGRounded Lt"/>
        </w:rPr>
      </w:pPr>
    </w:p>
    <w:p w14:paraId="05F8AD3E" w14:textId="77777777" w:rsidR="00896CA1" w:rsidRPr="00C00A19" w:rsidRDefault="00896CA1" w:rsidP="00896CA1">
      <w:pPr>
        <w:rPr>
          <w:rFonts w:ascii="VAGRounded Lt" w:hAnsi="VAGRounded Lt"/>
        </w:rPr>
      </w:pPr>
    </w:p>
    <w:p w14:paraId="0CAA2E87" w14:textId="77777777" w:rsidR="00896CA1" w:rsidRPr="00C00A19" w:rsidRDefault="00896CA1" w:rsidP="00896CA1">
      <w:pPr>
        <w:rPr>
          <w:rFonts w:ascii="VAGRounded Lt" w:hAnsi="VAGRounded Lt"/>
        </w:rPr>
      </w:pPr>
    </w:p>
    <w:p w14:paraId="3B233C87" w14:textId="77777777" w:rsidR="00896CA1" w:rsidRPr="00C00A19" w:rsidRDefault="00896CA1" w:rsidP="00896CA1">
      <w:pPr>
        <w:rPr>
          <w:rFonts w:ascii="VAGRounded Lt" w:hAnsi="VAGRounded Lt"/>
        </w:rPr>
      </w:pPr>
    </w:p>
    <w:p w14:paraId="1B555505" w14:textId="77777777" w:rsidR="00896CA1" w:rsidRPr="00C00A19" w:rsidRDefault="00896CA1" w:rsidP="00896CA1">
      <w:pPr>
        <w:rPr>
          <w:rFonts w:ascii="VAGRounded Lt" w:hAnsi="VAGRounded Lt"/>
        </w:rPr>
      </w:pPr>
    </w:p>
    <w:p w14:paraId="14EF6E1F" w14:textId="77777777" w:rsidR="00896CA1" w:rsidRPr="00C00A19" w:rsidRDefault="00896CA1" w:rsidP="00896CA1">
      <w:pPr>
        <w:rPr>
          <w:rFonts w:ascii="VAGRounded Lt" w:hAnsi="VAGRounded Lt"/>
        </w:rPr>
      </w:pPr>
    </w:p>
    <w:p w14:paraId="5D387161" w14:textId="77777777" w:rsidR="00896CA1" w:rsidRPr="00C00A19" w:rsidRDefault="00896CA1" w:rsidP="00896CA1">
      <w:pPr>
        <w:rPr>
          <w:rFonts w:ascii="VAGRounded Lt" w:hAnsi="VAGRounded Lt"/>
        </w:rPr>
      </w:pPr>
    </w:p>
    <w:p w14:paraId="4C2B4706" w14:textId="77777777" w:rsidR="00896CA1" w:rsidRPr="00C00A19" w:rsidRDefault="00896CA1" w:rsidP="00896CA1">
      <w:pPr>
        <w:rPr>
          <w:rFonts w:ascii="VAGRounded Lt" w:hAnsi="VAGRounded Lt"/>
        </w:rPr>
      </w:pPr>
    </w:p>
    <w:p w14:paraId="042B8F2E" w14:textId="77777777" w:rsidR="00896CA1" w:rsidRPr="00C00A19" w:rsidRDefault="00896CA1" w:rsidP="00896CA1">
      <w:pPr>
        <w:rPr>
          <w:rFonts w:ascii="VAGRounded Lt" w:hAnsi="VAGRounded Lt"/>
        </w:rPr>
      </w:pPr>
    </w:p>
    <w:p w14:paraId="6E9F00D0" w14:textId="77777777" w:rsidR="00896CA1" w:rsidRPr="00C00A19" w:rsidRDefault="00896CA1" w:rsidP="00896CA1">
      <w:pPr>
        <w:rPr>
          <w:rFonts w:ascii="VAGRounded Lt" w:hAnsi="VAGRounded Lt"/>
        </w:rPr>
      </w:pPr>
    </w:p>
    <w:p w14:paraId="68BF6390" w14:textId="77777777" w:rsidR="00896CA1" w:rsidRPr="00C00A19" w:rsidRDefault="00896CA1" w:rsidP="00896CA1">
      <w:pPr>
        <w:rPr>
          <w:rFonts w:ascii="VAGRounded Lt" w:hAnsi="VAGRounded Lt"/>
        </w:rPr>
      </w:pPr>
    </w:p>
    <w:p w14:paraId="15EBC5CF" w14:textId="77777777" w:rsidR="00896CA1" w:rsidRPr="00C00A19" w:rsidRDefault="00896CA1" w:rsidP="00896CA1">
      <w:pPr>
        <w:rPr>
          <w:rFonts w:ascii="VAGRounded Lt" w:hAnsi="VAGRounded Lt"/>
        </w:rPr>
      </w:pPr>
    </w:p>
    <w:p w14:paraId="70C09115" w14:textId="77777777" w:rsidR="00896CA1" w:rsidRPr="00C00A19" w:rsidRDefault="00896CA1" w:rsidP="00896CA1">
      <w:pPr>
        <w:rPr>
          <w:rFonts w:ascii="VAGRounded Lt" w:hAnsi="VAGRounded Lt"/>
        </w:rPr>
      </w:pPr>
    </w:p>
    <w:p w14:paraId="1FC17921" w14:textId="77777777" w:rsidR="00896CA1" w:rsidRPr="00C00A19" w:rsidRDefault="00896CA1" w:rsidP="00896CA1">
      <w:pPr>
        <w:rPr>
          <w:rFonts w:ascii="VAGRounded Lt" w:hAnsi="VAGRounded Lt"/>
        </w:rPr>
      </w:pPr>
    </w:p>
    <w:p w14:paraId="67A30A9C" w14:textId="77777777" w:rsidR="001F6349" w:rsidRDefault="001F6349" w:rsidP="00896CA1">
      <w:pPr>
        <w:rPr>
          <w:rFonts w:ascii="VAGRounded Lt" w:hAnsi="VAGRounded Lt"/>
        </w:rPr>
      </w:pPr>
    </w:p>
    <w:p w14:paraId="101B904B" w14:textId="77777777" w:rsidR="00C00A19" w:rsidRPr="00C00A19" w:rsidRDefault="00C00A19" w:rsidP="00896CA1">
      <w:pPr>
        <w:rPr>
          <w:rFonts w:ascii="VAGRounded Lt" w:hAnsi="VAGRounded Lt"/>
        </w:rPr>
      </w:pPr>
    </w:p>
    <w:p w14:paraId="71AA1A5F" w14:textId="77777777" w:rsidR="001F6349" w:rsidRPr="00C00A19" w:rsidRDefault="001F6349" w:rsidP="00896CA1">
      <w:pPr>
        <w:rPr>
          <w:rFonts w:ascii="VAGRounded Lt" w:hAnsi="VAGRounded Lt"/>
        </w:rPr>
      </w:pPr>
    </w:p>
    <w:p w14:paraId="7F45498A" w14:textId="77777777" w:rsidR="001F6349" w:rsidRPr="00C00A19" w:rsidRDefault="001F6349" w:rsidP="00896CA1">
      <w:pPr>
        <w:rPr>
          <w:rFonts w:ascii="VAGRounded Lt" w:hAnsi="VAGRounded Lt"/>
        </w:rPr>
      </w:pPr>
    </w:p>
    <w:p w14:paraId="550C4C18" w14:textId="77777777" w:rsidR="00896CA1" w:rsidRPr="00C00A19" w:rsidRDefault="00896CA1" w:rsidP="00896CA1">
      <w:pPr>
        <w:rPr>
          <w:rFonts w:ascii="VAGRounded Lt" w:hAnsi="VAGRounded Lt"/>
        </w:rPr>
      </w:pPr>
    </w:p>
    <w:p w14:paraId="21C5225B" w14:textId="77777777" w:rsidR="00896CA1" w:rsidRPr="00C00A19" w:rsidRDefault="00896CA1" w:rsidP="00896CA1">
      <w:pPr>
        <w:rPr>
          <w:rFonts w:ascii="VAGRounded Lt" w:hAnsi="VAGRounded Lt"/>
        </w:rPr>
      </w:pPr>
    </w:p>
    <w:p w14:paraId="09752021" w14:textId="77777777" w:rsidR="00896CA1" w:rsidRPr="00C00A19" w:rsidRDefault="00421517" w:rsidP="00896CA1">
      <w:pPr>
        <w:rPr>
          <w:rFonts w:ascii="VAGRounded Lt" w:hAnsi="VAGRounded Lt"/>
        </w:rPr>
      </w:pPr>
      <w:r w:rsidRPr="00C00A19">
        <w:rPr>
          <w:rFonts w:ascii="VAGRounded Lt" w:hAnsi="VAGRounded Lt"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43A0BA" wp14:editId="0E79B260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1181100" cy="4222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9C81D" w14:textId="77777777" w:rsidR="0087699E" w:rsidRPr="00C00A19" w:rsidRDefault="00421517">
                            <w:pP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>Ein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>Ysgol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3A0BA" id="_x0000_s1028" type="#_x0000_t202" style="position:absolute;margin-left:0;margin-top:1.05pt;width:93pt;height:33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" stroked="f">
                <v:textbox>
                  <w:txbxContent>
                    <w:p w14:paraId="6AD9C81D" w14:textId="77777777" w:rsidR="0087699E" w:rsidRPr="00C00A19" w:rsidRDefault="00421517">
                      <w:pP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>Ein</w:t>
                      </w:r>
                      <w:proofErr w:type="spellEnd"/>
                      <w: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>Ysgol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76F9" w:rsidRPr="00B376F9">
        <w:rPr>
          <w:rFonts w:ascii="VAGRounded Lt" w:hAnsi="VAGRounded Lt"/>
          <w:noProof/>
          <w:lang w:val="en-GB" w:eastAsia="en-GB"/>
        </w:rPr>
        <w:drawing>
          <wp:anchor distT="0" distB="0" distL="114300" distR="114300" simplePos="0" relativeHeight="251693056" behindDoc="1" locked="0" layoutInCell="1" allowOverlap="1" wp14:anchorId="089B34FA" wp14:editId="454C1DCE">
            <wp:simplePos x="0" y="0"/>
            <wp:positionH relativeFrom="margin">
              <wp:align>left</wp:align>
            </wp:positionH>
            <wp:positionV relativeFrom="paragraph">
              <wp:posOffset>-281940</wp:posOffset>
            </wp:positionV>
            <wp:extent cx="1028700" cy="965129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6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E6354" w14:textId="77777777" w:rsidR="001F6349" w:rsidRPr="00C00A19" w:rsidRDefault="001F6349" w:rsidP="00896CA1">
      <w:pPr>
        <w:rPr>
          <w:rFonts w:ascii="VAGRounded Lt" w:hAnsi="VAGRounded Lt"/>
        </w:rPr>
      </w:pPr>
    </w:p>
    <w:p w14:paraId="2719C869" w14:textId="77777777" w:rsidR="001F6349" w:rsidRPr="00C00A19" w:rsidRDefault="00C8764B" w:rsidP="001F6349">
      <w:pPr>
        <w:rPr>
          <w:rFonts w:ascii="VAGRounded Lt" w:hAnsi="VAGRounded Lt"/>
          <w:b/>
        </w:rPr>
      </w:pPr>
      <w:r w:rsidRPr="00C00A19">
        <w:rPr>
          <w:rFonts w:ascii="VAGRounded Lt" w:hAnsi="VAGRounded Lt"/>
        </w:rPr>
        <w:t xml:space="preserve">  </w:t>
      </w:r>
      <w:r w:rsidRPr="00C00A19">
        <w:rPr>
          <w:rFonts w:ascii="VAGRounded Lt" w:hAnsi="VAGRounded Lt"/>
        </w:rPr>
        <w:tab/>
      </w:r>
      <w:r w:rsidRPr="00C00A19">
        <w:rPr>
          <w:rFonts w:ascii="VAGRounded Lt" w:hAnsi="VAGRounded Lt"/>
        </w:rPr>
        <w:tab/>
      </w:r>
      <w:r w:rsidRPr="00C00A19">
        <w:rPr>
          <w:rFonts w:ascii="VAGRounded Lt" w:hAnsi="VAGRounded Lt"/>
          <w:b/>
          <w:color w:val="auto"/>
          <w:sz w:val="32"/>
        </w:rPr>
        <w:t xml:space="preserve"> </w:t>
      </w:r>
    </w:p>
    <w:p w14:paraId="2991D25B" w14:textId="77777777" w:rsidR="00E30103" w:rsidRDefault="00B376F9" w:rsidP="001F6349">
      <w:pPr>
        <w:rPr>
          <w:rFonts w:ascii="VAGRounded Lt" w:hAnsi="VAGRounded Lt"/>
        </w:rPr>
      </w:pPr>
      <w:r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60DFC4" wp14:editId="6D7533F3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6667500" cy="779145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79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4165D" w14:textId="77777777" w:rsidR="00E30103" w:rsidRDefault="00E30103" w:rsidP="00E30103">
                            <w:pPr>
                              <w:rPr>
                                <w:rFonts w:ascii="VAGRounded Lt" w:hAnsi="VAGRounded Lt"/>
                                <w:sz w:val="28"/>
                              </w:rPr>
                            </w:pPr>
                            <w:r w:rsidRPr="009910B4">
                              <w:rPr>
                                <w:rFonts w:ascii="VAGRounded Lt" w:hAnsi="VAGRounded Lt"/>
                                <w:sz w:val="28"/>
                              </w:rPr>
                              <w:t>[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8"/>
                              </w:rPr>
                              <w:t>Ysgrifenna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am </w:t>
                            </w:r>
                            <w:proofErr w:type="spellStart"/>
                            <w:proofErr w:type="gramStart"/>
                            <w:r w:rsidR="00421517">
                              <w:rPr>
                                <w:rFonts w:ascii="VAGRounded Lt" w:hAnsi="VAGRounded Lt"/>
                                <w:sz w:val="28"/>
                              </w:rPr>
                              <w:t>dy</w:t>
                            </w:r>
                            <w:proofErr w:type="spellEnd"/>
                            <w:proofErr w:type="gramEnd"/>
                            <w:r w:rsidR="0042151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8"/>
                              </w:rPr>
                              <w:t>ysgol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8"/>
                              </w:rPr>
                              <w:t>yma</w:t>
                            </w:r>
                            <w:proofErr w:type="spellEnd"/>
                            <w:r w:rsidRPr="009910B4">
                              <w:rPr>
                                <w:rFonts w:ascii="VAGRounded Lt" w:hAnsi="VAGRounded Lt"/>
                                <w:sz w:val="28"/>
                              </w:rPr>
                              <w:t>]</w:t>
                            </w:r>
                          </w:p>
                          <w:p w14:paraId="38A08D10" w14:textId="77777777" w:rsidR="00B376F9" w:rsidRPr="009910B4" w:rsidRDefault="00B376F9" w:rsidP="00E30103">
                            <w:pPr>
                              <w:rPr>
                                <w:rFonts w:ascii="VAGRounded Lt" w:hAnsi="VAGRounded Lt"/>
                                <w:sz w:val="28"/>
                              </w:rPr>
                            </w:pPr>
                          </w:p>
                          <w:p w14:paraId="38F85D7A" w14:textId="6E82C425" w:rsidR="009910B4" w:rsidRDefault="00421517" w:rsidP="00E30103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Mae Rocio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eisiau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gwybod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mwy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Llysgenhadon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a’u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hysgolion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. </w:t>
                            </w:r>
                            <w:r w:rsidR="009910B4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</w:p>
                          <w:p w14:paraId="0E31C7E3" w14:textId="77777777" w:rsidR="009910B4" w:rsidRDefault="00421517" w:rsidP="00E30103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Ysgrifenna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am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dy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ysgol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yma</w:t>
                            </w:r>
                            <w:proofErr w:type="spellEnd"/>
                            <w:r w:rsidR="009910B4">
                              <w:rPr>
                                <w:rFonts w:ascii="VAGRounded Lt" w:hAnsi="VAGRounded Lt"/>
                                <w:sz w:val="24"/>
                              </w:rPr>
                              <w:t>.</w:t>
                            </w:r>
                          </w:p>
                          <w:p w14:paraId="6691773D" w14:textId="74E6F838" w:rsidR="009910B4" w:rsidRPr="00C00A19" w:rsidRDefault="00CA7D80" w:rsidP="00E30103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Dyma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g</w:t>
                            </w:r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wpl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gwestiynau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i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helpu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ti</w:t>
                            </w:r>
                            <w:proofErr w:type="spellEnd"/>
                            <w:r w:rsidR="009910B4">
                              <w:rPr>
                                <w:rFonts w:ascii="VAGRounded Lt" w:hAnsi="VAGRounded Lt"/>
                                <w:sz w:val="24"/>
                              </w:rPr>
                              <w:t>:</w:t>
                            </w:r>
                          </w:p>
                          <w:p w14:paraId="343E566E" w14:textId="77777777" w:rsidR="00E30103" w:rsidRPr="00C00A19" w:rsidRDefault="00421517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Ble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mae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dy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ysgol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di</w:t>
                            </w:r>
                            <w:r w:rsidR="009910B4">
                              <w:rPr>
                                <w:rFonts w:ascii="VAGRounded Lt" w:hAnsi="VAGRounded Lt"/>
                                <w:sz w:val="24"/>
                              </w:rPr>
                              <w:t>?</w:t>
                            </w:r>
                          </w:p>
                          <w:p w14:paraId="0A0B6AA1" w14:textId="3E6D95CC" w:rsidR="00E30103" w:rsidRPr="00C00A19" w:rsidRDefault="00CA7D80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Ydy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e’n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ysgol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f</w:t>
                            </w:r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awr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neu’n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ysgol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fach</w:t>
                            </w:r>
                            <w:proofErr w:type="spellEnd"/>
                            <w:r w:rsidR="00E30103" w:rsidRPr="00C00A19">
                              <w:rPr>
                                <w:rFonts w:ascii="VAGRounded Lt" w:hAnsi="VAGRounded Lt"/>
                                <w:sz w:val="24"/>
                              </w:rPr>
                              <w:t>?</w:t>
                            </w:r>
                          </w:p>
                          <w:p w14:paraId="63CFF7CF" w14:textId="360DE24D" w:rsidR="00E30103" w:rsidRPr="00C00A19" w:rsidRDefault="00421517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Sawl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Llysgennad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sydd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dy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ysgol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di</w:t>
                            </w:r>
                            <w:r w:rsidR="00E30103" w:rsidRPr="00C00A19">
                              <w:rPr>
                                <w:rFonts w:ascii="VAGRounded Lt" w:hAnsi="VAGRounded Lt"/>
                                <w:sz w:val="24"/>
                              </w:rPr>
                              <w:t>?</w:t>
                            </w:r>
                          </w:p>
                          <w:p w14:paraId="672C1DDA" w14:textId="4DAF74E5" w:rsidR="00E30103" w:rsidRPr="00C00A19" w:rsidRDefault="00421517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yw’r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pethau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gorau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fod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L</w:t>
                            </w:r>
                            <w:r w:rsidR="00CA7D80">
                              <w:rPr>
                                <w:rFonts w:ascii="VAGRounded Lt" w:hAnsi="VAGRounded Lt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ysgennad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? </w:t>
                            </w:r>
                          </w:p>
                          <w:p w14:paraId="2F19986D" w14:textId="77777777" w:rsidR="00E30103" w:rsidRDefault="00421517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yw’r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pethau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gorau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am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dy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ysgol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di?</w:t>
                            </w:r>
                          </w:p>
                          <w:p w14:paraId="287ED9CE" w14:textId="16861078" w:rsidR="009910B4" w:rsidRDefault="00421517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Oes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neges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Rocio,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i’w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c</w:t>
                            </w:r>
                            <w:r w:rsidR="00CA7D80">
                              <w:rPr>
                                <w:rFonts w:ascii="VAGRounded Lt" w:hAnsi="VAGRounded Lt"/>
                                <w:sz w:val="24"/>
                              </w:rPr>
                              <w:t>hroesawu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hi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i’w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newydd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fel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Comisiynydd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Plant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Cymru</w:t>
                            </w:r>
                            <w:proofErr w:type="spellEnd"/>
                            <w:r w:rsidR="009910B4">
                              <w:rPr>
                                <w:rFonts w:ascii="VAGRounded Lt" w:hAnsi="VAGRounded Lt"/>
                                <w:sz w:val="24"/>
                              </w:rPr>
                              <w:t>?</w:t>
                            </w:r>
                          </w:p>
                          <w:p w14:paraId="31BF24EB" w14:textId="77777777" w:rsidR="009910B4" w:rsidRPr="009910B4" w:rsidRDefault="009910B4" w:rsidP="009910B4">
                            <w:pPr>
                              <w:ind w:left="360"/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</w:p>
                          <w:p w14:paraId="0840DA11" w14:textId="77777777" w:rsidR="00E30103" w:rsidRDefault="00E30103" w:rsidP="00E301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0DFC4" id="Rounded Rectangle 18" o:spid="_x0000_s1029" style="position:absolute;margin-left:473.8pt;margin-top:18.95pt;width:525pt;height:613.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" fillcolor="white [3201]" strokecolor="#ee3d96 [3207]" strokeweight="1pt">
                <v:stroke joinstyle="miter"/>
                <v:textbox>
                  <w:txbxContent>
                    <w:p w14:paraId="68C4165D" w14:textId="77777777" w:rsidR="00E30103" w:rsidRDefault="00E30103" w:rsidP="00E30103">
                      <w:pPr>
                        <w:rPr>
                          <w:rFonts w:ascii="VAGRounded Lt" w:hAnsi="VAGRounded Lt"/>
                          <w:sz w:val="28"/>
                        </w:rPr>
                      </w:pPr>
                      <w:r w:rsidRPr="009910B4">
                        <w:rPr>
                          <w:rFonts w:ascii="VAGRounded Lt" w:hAnsi="VAGRounded Lt"/>
                          <w:sz w:val="28"/>
                        </w:rPr>
                        <w:t>[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8"/>
                        </w:rPr>
                        <w:t>Ysgrifenna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8"/>
                        </w:rPr>
                        <w:t xml:space="preserve"> am </w:t>
                      </w:r>
                      <w:proofErr w:type="spellStart"/>
                      <w:proofErr w:type="gramStart"/>
                      <w:r w:rsidR="00421517">
                        <w:rPr>
                          <w:rFonts w:ascii="VAGRounded Lt" w:hAnsi="VAGRounded Lt"/>
                          <w:sz w:val="28"/>
                        </w:rPr>
                        <w:t>dy</w:t>
                      </w:r>
                      <w:proofErr w:type="spellEnd"/>
                      <w:proofErr w:type="gramEnd"/>
                      <w:r w:rsidR="0042151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8"/>
                        </w:rPr>
                        <w:t>ysgol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8"/>
                        </w:rPr>
                        <w:t>yma</w:t>
                      </w:r>
                      <w:proofErr w:type="spellEnd"/>
                      <w:r w:rsidRPr="009910B4">
                        <w:rPr>
                          <w:rFonts w:ascii="VAGRounded Lt" w:hAnsi="VAGRounded Lt"/>
                          <w:sz w:val="28"/>
                        </w:rPr>
                        <w:t>]</w:t>
                      </w:r>
                    </w:p>
                    <w:p w14:paraId="38A08D10" w14:textId="77777777" w:rsidR="00B376F9" w:rsidRPr="009910B4" w:rsidRDefault="00B376F9" w:rsidP="00E30103">
                      <w:pPr>
                        <w:rPr>
                          <w:rFonts w:ascii="VAGRounded Lt" w:hAnsi="VAGRounded Lt"/>
                          <w:sz w:val="28"/>
                        </w:rPr>
                      </w:pPr>
                    </w:p>
                    <w:p w14:paraId="38F85D7A" w14:textId="6E82C425" w:rsidR="009910B4" w:rsidRDefault="00421517" w:rsidP="00E30103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>
                        <w:rPr>
                          <w:rFonts w:ascii="VAGRounded Lt" w:hAnsi="VAGRounded Lt"/>
                          <w:sz w:val="24"/>
                        </w:rPr>
                        <w:t xml:space="preserve">Mae Rocio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eisiau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gwybod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mwy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am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ei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Llysgenhadon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a’u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hysgolion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. </w:t>
                      </w:r>
                      <w:r w:rsidR="009910B4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</w:p>
                    <w:p w14:paraId="0E31C7E3" w14:textId="77777777" w:rsidR="009910B4" w:rsidRDefault="00421517" w:rsidP="00E30103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Ysgrifenna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am </w:t>
                      </w:r>
                      <w:proofErr w:type="spellStart"/>
                      <w:proofErr w:type="gramStart"/>
                      <w:r>
                        <w:rPr>
                          <w:rFonts w:ascii="VAGRounded Lt" w:hAnsi="VAGRounded Lt"/>
                          <w:sz w:val="24"/>
                        </w:rPr>
                        <w:t>dy</w:t>
                      </w:r>
                      <w:proofErr w:type="spellEnd"/>
                      <w:proofErr w:type="gram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ysgol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yma</w:t>
                      </w:r>
                      <w:proofErr w:type="spellEnd"/>
                      <w:r w:rsidR="009910B4">
                        <w:rPr>
                          <w:rFonts w:ascii="VAGRounded Lt" w:hAnsi="VAGRounded Lt"/>
                          <w:sz w:val="24"/>
                        </w:rPr>
                        <w:t>.</w:t>
                      </w:r>
                    </w:p>
                    <w:p w14:paraId="6691773D" w14:textId="74E6F838" w:rsidR="009910B4" w:rsidRPr="00C00A19" w:rsidRDefault="00CA7D80" w:rsidP="00E30103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Dyma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g</w:t>
                      </w:r>
                      <w:r w:rsidR="00421517">
                        <w:rPr>
                          <w:rFonts w:ascii="VAGRounded Lt" w:hAnsi="VAGRounded Lt"/>
                          <w:sz w:val="24"/>
                        </w:rPr>
                        <w:t>wpl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o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gwestiynau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i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helpu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ti</w:t>
                      </w:r>
                      <w:proofErr w:type="spellEnd"/>
                      <w:r w:rsidR="009910B4">
                        <w:rPr>
                          <w:rFonts w:ascii="VAGRounded Lt" w:hAnsi="VAGRounded Lt"/>
                          <w:sz w:val="24"/>
                        </w:rPr>
                        <w:t>:</w:t>
                      </w:r>
                    </w:p>
                    <w:p w14:paraId="343E566E" w14:textId="77777777" w:rsidR="00E30103" w:rsidRPr="00C00A19" w:rsidRDefault="00421517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Ble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VAGRounded Lt" w:hAnsi="VAGRounded Lt"/>
                          <w:sz w:val="24"/>
                        </w:rPr>
                        <w:t>mae</w:t>
                      </w:r>
                      <w:proofErr w:type="spellEnd"/>
                      <w:proofErr w:type="gram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dy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ysgol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di</w:t>
                      </w:r>
                      <w:r w:rsidR="009910B4">
                        <w:rPr>
                          <w:rFonts w:ascii="VAGRounded Lt" w:hAnsi="VAGRounded Lt"/>
                          <w:sz w:val="24"/>
                        </w:rPr>
                        <w:t>?</w:t>
                      </w:r>
                    </w:p>
                    <w:p w14:paraId="0A0B6AA1" w14:textId="3E6D95CC" w:rsidR="00E30103" w:rsidRPr="00C00A19" w:rsidRDefault="00CA7D80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Ydy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e’n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ysgol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f</w:t>
                      </w:r>
                      <w:r w:rsidR="00421517">
                        <w:rPr>
                          <w:rFonts w:ascii="VAGRounded Lt" w:hAnsi="VAGRounded Lt"/>
                          <w:sz w:val="24"/>
                        </w:rPr>
                        <w:t>awr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neu’n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ysgol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fach</w:t>
                      </w:r>
                      <w:proofErr w:type="spellEnd"/>
                      <w:r w:rsidR="00E30103" w:rsidRPr="00C00A19">
                        <w:rPr>
                          <w:rFonts w:ascii="VAGRounded Lt" w:hAnsi="VAGRounded Lt"/>
                          <w:sz w:val="24"/>
                        </w:rPr>
                        <w:t>?</w:t>
                      </w:r>
                    </w:p>
                    <w:p w14:paraId="63CFF7CF" w14:textId="360DE24D" w:rsidR="00E30103" w:rsidRPr="00C00A19" w:rsidRDefault="00421517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Sawl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Llysgennad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sydd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yn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VAGRounded Lt" w:hAnsi="VAGRounded Lt"/>
                          <w:sz w:val="24"/>
                        </w:rPr>
                        <w:t>dy</w:t>
                      </w:r>
                      <w:proofErr w:type="spellEnd"/>
                      <w:proofErr w:type="gram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ysgol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di</w:t>
                      </w:r>
                      <w:r w:rsidR="00E30103" w:rsidRPr="00C00A19">
                        <w:rPr>
                          <w:rFonts w:ascii="VAGRounded Lt" w:hAnsi="VAGRounded Lt"/>
                          <w:sz w:val="24"/>
                        </w:rPr>
                        <w:t>?</w:t>
                      </w:r>
                    </w:p>
                    <w:p w14:paraId="672C1DDA" w14:textId="4DAF74E5" w:rsidR="00E30103" w:rsidRPr="00C00A19" w:rsidRDefault="00421517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r>
                        <w:rPr>
                          <w:rFonts w:ascii="VAGRounded Lt" w:hAnsi="VAGRounded Lt"/>
                          <w:sz w:val="24"/>
                        </w:rPr>
                        <w:t xml:space="preserve">Beth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yw’r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pethau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gorau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am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fod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yn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L</w:t>
                      </w:r>
                      <w:r w:rsidR="00CA7D80">
                        <w:rPr>
                          <w:rFonts w:ascii="VAGRounded Lt" w:hAnsi="VAGRounded Lt"/>
                          <w:sz w:val="24"/>
                        </w:rPr>
                        <w:t>l</w:t>
                      </w:r>
                      <w:r>
                        <w:rPr>
                          <w:rFonts w:ascii="VAGRounded Lt" w:hAnsi="VAGRounded Lt"/>
                          <w:sz w:val="24"/>
                        </w:rPr>
                        <w:t>ysgennad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? </w:t>
                      </w:r>
                    </w:p>
                    <w:p w14:paraId="2F19986D" w14:textId="77777777" w:rsidR="00E30103" w:rsidRDefault="00421517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r>
                        <w:rPr>
                          <w:rFonts w:ascii="VAGRounded Lt" w:hAnsi="VAGRounded Lt"/>
                          <w:sz w:val="24"/>
                        </w:rPr>
                        <w:t xml:space="preserve">Beth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yw’r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pethau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gorau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am </w:t>
                      </w:r>
                      <w:proofErr w:type="spellStart"/>
                      <w:proofErr w:type="gramStart"/>
                      <w:r>
                        <w:rPr>
                          <w:rFonts w:ascii="VAGRounded Lt" w:hAnsi="VAGRounded Lt"/>
                          <w:sz w:val="24"/>
                        </w:rPr>
                        <w:t>dy</w:t>
                      </w:r>
                      <w:proofErr w:type="spellEnd"/>
                      <w:proofErr w:type="gram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ysgol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di?</w:t>
                      </w:r>
                    </w:p>
                    <w:p w14:paraId="287ED9CE" w14:textId="16861078" w:rsidR="009910B4" w:rsidRDefault="00421517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Oes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neges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gyda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ti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ar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gyfer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Rocio,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i’w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c</w:t>
                      </w:r>
                      <w:r w:rsidR="00CA7D80">
                        <w:rPr>
                          <w:rFonts w:ascii="VAGRounded Lt" w:hAnsi="VAGRounded Lt"/>
                          <w:sz w:val="24"/>
                        </w:rPr>
                        <w:t>hroesawu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hi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i’w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swydd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newydd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fel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Comisiynydd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Plant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Cymru</w:t>
                      </w:r>
                      <w:proofErr w:type="spellEnd"/>
                      <w:r w:rsidR="009910B4">
                        <w:rPr>
                          <w:rFonts w:ascii="VAGRounded Lt" w:hAnsi="VAGRounded Lt"/>
                          <w:sz w:val="24"/>
                        </w:rPr>
                        <w:t>?</w:t>
                      </w:r>
                    </w:p>
                    <w:p w14:paraId="31BF24EB" w14:textId="77777777" w:rsidR="009910B4" w:rsidRPr="009910B4" w:rsidRDefault="009910B4" w:rsidP="009910B4">
                      <w:pPr>
                        <w:ind w:left="360"/>
                        <w:rPr>
                          <w:rFonts w:ascii="VAGRounded Lt" w:hAnsi="VAGRounded Lt"/>
                          <w:sz w:val="24"/>
                        </w:rPr>
                      </w:pPr>
                    </w:p>
                    <w:p w14:paraId="0840DA11" w14:textId="77777777" w:rsidR="00E30103" w:rsidRDefault="00E30103" w:rsidP="00E3010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640A55" w14:textId="77777777" w:rsidR="00E30103" w:rsidRDefault="00E30103" w:rsidP="001F6349">
      <w:pPr>
        <w:rPr>
          <w:rFonts w:ascii="VAGRounded Lt" w:hAnsi="VAGRounded Lt"/>
        </w:rPr>
      </w:pPr>
    </w:p>
    <w:p w14:paraId="32640F2B" w14:textId="77777777" w:rsidR="00E30103" w:rsidRDefault="00E30103" w:rsidP="001F6349">
      <w:pPr>
        <w:rPr>
          <w:rFonts w:ascii="VAGRounded Lt" w:hAnsi="VAGRounded Lt"/>
        </w:rPr>
      </w:pPr>
    </w:p>
    <w:p w14:paraId="5AFA820A" w14:textId="77777777" w:rsidR="00E30103" w:rsidRDefault="00E30103" w:rsidP="001F6349">
      <w:pPr>
        <w:rPr>
          <w:rFonts w:ascii="VAGRounded Lt" w:hAnsi="VAGRounded Lt"/>
        </w:rPr>
      </w:pPr>
    </w:p>
    <w:p w14:paraId="3F7450B6" w14:textId="77777777" w:rsidR="00E30103" w:rsidRDefault="00E30103" w:rsidP="001F6349">
      <w:pPr>
        <w:rPr>
          <w:rFonts w:ascii="VAGRounded Lt" w:hAnsi="VAGRounded Lt"/>
        </w:rPr>
      </w:pPr>
    </w:p>
    <w:p w14:paraId="1264D933" w14:textId="77777777" w:rsidR="00E30103" w:rsidRDefault="00E30103" w:rsidP="001F6349">
      <w:pPr>
        <w:rPr>
          <w:rFonts w:ascii="VAGRounded Lt" w:hAnsi="VAGRounded Lt"/>
        </w:rPr>
      </w:pPr>
    </w:p>
    <w:p w14:paraId="743B8C9B" w14:textId="77777777" w:rsidR="00E30103" w:rsidRDefault="00E30103" w:rsidP="001F6349">
      <w:pPr>
        <w:rPr>
          <w:rFonts w:ascii="VAGRounded Lt" w:hAnsi="VAGRounded Lt"/>
        </w:rPr>
      </w:pPr>
    </w:p>
    <w:p w14:paraId="6B5D9BC3" w14:textId="77777777" w:rsidR="00E30103" w:rsidRDefault="00E30103" w:rsidP="001F6349">
      <w:pPr>
        <w:rPr>
          <w:rFonts w:ascii="VAGRounded Lt" w:hAnsi="VAGRounded Lt"/>
        </w:rPr>
      </w:pPr>
    </w:p>
    <w:p w14:paraId="74745B03" w14:textId="77777777" w:rsidR="00E30103" w:rsidRDefault="00E30103" w:rsidP="001F6349">
      <w:pPr>
        <w:rPr>
          <w:rFonts w:ascii="VAGRounded Lt" w:hAnsi="VAGRounded Lt"/>
        </w:rPr>
      </w:pPr>
    </w:p>
    <w:p w14:paraId="138AB9F6" w14:textId="77777777" w:rsidR="00E30103" w:rsidRDefault="00E30103" w:rsidP="001F6349">
      <w:pPr>
        <w:rPr>
          <w:rFonts w:ascii="VAGRounded Lt" w:hAnsi="VAGRounded Lt"/>
        </w:rPr>
      </w:pPr>
    </w:p>
    <w:p w14:paraId="4B3331B3" w14:textId="77777777" w:rsidR="00E30103" w:rsidRDefault="00E30103" w:rsidP="001F6349">
      <w:pPr>
        <w:rPr>
          <w:rFonts w:ascii="VAGRounded Lt" w:hAnsi="VAGRounded Lt"/>
        </w:rPr>
      </w:pPr>
    </w:p>
    <w:p w14:paraId="606D38ED" w14:textId="77777777" w:rsidR="00E30103" w:rsidRDefault="00E30103" w:rsidP="001F6349">
      <w:pPr>
        <w:rPr>
          <w:rFonts w:ascii="VAGRounded Lt" w:hAnsi="VAGRounded Lt"/>
        </w:rPr>
      </w:pPr>
    </w:p>
    <w:p w14:paraId="022DEC53" w14:textId="77777777" w:rsidR="00E30103" w:rsidRDefault="00E30103" w:rsidP="001F6349">
      <w:pPr>
        <w:rPr>
          <w:rFonts w:ascii="VAGRounded Lt" w:hAnsi="VAGRounded Lt"/>
        </w:rPr>
      </w:pPr>
    </w:p>
    <w:p w14:paraId="61AD6F60" w14:textId="77777777" w:rsidR="00E30103" w:rsidRDefault="00E30103" w:rsidP="001F6349">
      <w:pPr>
        <w:rPr>
          <w:rFonts w:ascii="VAGRounded Lt" w:hAnsi="VAGRounded Lt"/>
        </w:rPr>
      </w:pPr>
    </w:p>
    <w:p w14:paraId="66B52674" w14:textId="77777777" w:rsidR="00E30103" w:rsidRDefault="00E30103" w:rsidP="001F6349">
      <w:pPr>
        <w:rPr>
          <w:rFonts w:ascii="VAGRounded Lt" w:hAnsi="VAGRounded Lt"/>
        </w:rPr>
      </w:pPr>
    </w:p>
    <w:p w14:paraId="3BF18151" w14:textId="77777777" w:rsidR="00E30103" w:rsidRDefault="00E30103" w:rsidP="001F6349">
      <w:pPr>
        <w:rPr>
          <w:rFonts w:ascii="VAGRounded Lt" w:hAnsi="VAGRounded Lt"/>
        </w:rPr>
      </w:pPr>
    </w:p>
    <w:p w14:paraId="0076ECC2" w14:textId="77777777" w:rsidR="00E30103" w:rsidRDefault="00E30103" w:rsidP="001F6349">
      <w:pPr>
        <w:rPr>
          <w:rFonts w:ascii="VAGRounded Lt" w:hAnsi="VAGRounded Lt"/>
        </w:rPr>
      </w:pPr>
    </w:p>
    <w:p w14:paraId="6101F7DD" w14:textId="77777777" w:rsidR="00E30103" w:rsidRDefault="00E30103" w:rsidP="001F6349">
      <w:pPr>
        <w:rPr>
          <w:rFonts w:ascii="VAGRounded Lt" w:hAnsi="VAGRounded Lt"/>
        </w:rPr>
      </w:pPr>
    </w:p>
    <w:p w14:paraId="492B4091" w14:textId="77777777" w:rsidR="00E30103" w:rsidRDefault="00E30103" w:rsidP="001F6349">
      <w:pPr>
        <w:rPr>
          <w:rFonts w:ascii="VAGRounded Lt" w:hAnsi="VAGRounded Lt"/>
        </w:rPr>
      </w:pPr>
    </w:p>
    <w:p w14:paraId="4D86249F" w14:textId="77777777" w:rsidR="00E30103" w:rsidRDefault="00E30103" w:rsidP="001F6349">
      <w:pPr>
        <w:rPr>
          <w:rFonts w:ascii="VAGRounded Lt" w:hAnsi="VAGRounded Lt"/>
        </w:rPr>
      </w:pPr>
    </w:p>
    <w:p w14:paraId="4CCB7207" w14:textId="77777777" w:rsidR="00E30103" w:rsidRDefault="00E30103" w:rsidP="001F6349">
      <w:pPr>
        <w:rPr>
          <w:rFonts w:ascii="VAGRounded Lt" w:hAnsi="VAGRounded Lt"/>
        </w:rPr>
      </w:pPr>
    </w:p>
    <w:p w14:paraId="3924DF09" w14:textId="77777777" w:rsidR="00E30103" w:rsidRDefault="00E30103" w:rsidP="001F6349">
      <w:pPr>
        <w:rPr>
          <w:rFonts w:ascii="VAGRounded Lt" w:hAnsi="VAGRounded Lt"/>
        </w:rPr>
      </w:pPr>
    </w:p>
    <w:p w14:paraId="37D90AC1" w14:textId="77777777" w:rsidR="00E30103" w:rsidRDefault="00E30103" w:rsidP="001F6349">
      <w:pPr>
        <w:rPr>
          <w:rFonts w:ascii="VAGRounded Lt" w:hAnsi="VAGRounded Lt"/>
        </w:rPr>
      </w:pPr>
    </w:p>
    <w:p w14:paraId="3CE4CCA4" w14:textId="77777777" w:rsidR="00E30103" w:rsidRDefault="00E30103" w:rsidP="001F6349">
      <w:pPr>
        <w:rPr>
          <w:rFonts w:ascii="VAGRounded Lt" w:hAnsi="VAGRounded Lt"/>
        </w:rPr>
      </w:pPr>
    </w:p>
    <w:p w14:paraId="55A60B72" w14:textId="77777777" w:rsidR="00E30103" w:rsidRDefault="00E30103" w:rsidP="001F6349">
      <w:pPr>
        <w:rPr>
          <w:rFonts w:ascii="VAGRounded Lt" w:hAnsi="VAGRounded Lt"/>
        </w:rPr>
      </w:pPr>
    </w:p>
    <w:p w14:paraId="6FBAFFCE" w14:textId="77777777" w:rsidR="00E30103" w:rsidRDefault="00E30103" w:rsidP="001F6349">
      <w:pPr>
        <w:rPr>
          <w:rFonts w:ascii="VAGRounded Lt" w:hAnsi="VAGRounded Lt"/>
        </w:rPr>
      </w:pPr>
    </w:p>
    <w:p w14:paraId="7F3BF879" w14:textId="77777777" w:rsidR="00E30103" w:rsidRDefault="00E30103" w:rsidP="001F6349">
      <w:pPr>
        <w:rPr>
          <w:rFonts w:ascii="VAGRounded Lt" w:hAnsi="VAGRounded Lt"/>
        </w:rPr>
      </w:pPr>
    </w:p>
    <w:p w14:paraId="625F3051" w14:textId="77777777" w:rsidR="001F6349" w:rsidRPr="00C00A19" w:rsidRDefault="001F6349" w:rsidP="001F6349">
      <w:pPr>
        <w:rPr>
          <w:rFonts w:ascii="VAGRounded Lt" w:hAnsi="VAGRounded Lt"/>
        </w:rPr>
      </w:pPr>
    </w:p>
    <w:p w14:paraId="3D5CA9BB" w14:textId="77777777" w:rsidR="001F6349" w:rsidRPr="00C00A19" w:rsidRDefault="001F6349" w:rsidP="001F6349">
      <w:pPr>
        <w:rPr>
          <w:rFonts w:ascii="VAGRounded Lt" w:hAnsi="VAGRounded Lt"/>
        </w:rPr>
      </w:pPr>
    </w:p>
    <w:p w14:paraId="32BC057B" w14:textId="77777777" w:rsidR="001F6349" w:rsidRPr="00C00A19" w:rsidRDefault="00B376F9" w:rsidP="001F6349">
      <w:pPr>
        <w:rPr>
          <w:rFonts w:ascii="VAGRounded Lt" w:hAnsi="VAGRounded Lt"/>
        </w:rPr>
      </w:pPr>
      <w:r w:rsidRPr="00B376F9">
        <w:rPr>
          <w:rFonts w:ascii="VAGRounded Lt" w:hAnsi="VAGRounded Lt"/>
          <w:noProof/>
          <w:lang w:val="en-GB" w:eastAsia="en-GB"/>
        </w:rPr>
        <w:drawing>
          <wp:anchor distT="0" distB="0" distL="114300" distR="114300" simplePos="0" relativeHeight="251694080" behindDoc="1" locked="0" layoutInCell="1" allowOverlap="1" wp14:anchorId="7BFF7C7E" wp14:editId="1357FADE">
            <wp:simplePos x="0" y="0"/>
            <wp:positionH relativeFrom="margin">
              <wp:align>left</wp:align>
            </wp:positionH>
            <wp:positionV relativeFrom="paragraph">
              <wp:posOffset>-224790</wp:posOffset>
            </wp:positionV>
            <wp:extent cx="1046215" cy="1038225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21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570BBD9" wp14:editId="70E344FA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2314575" cy="422275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A7671" w14:textId="77777777" w:rsidR="003D076D" w:rsidRPr="00C00A19" w:rsidRDefault="00421517" w:rsidP="003D076D">
                            <w:pP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>Gobeithion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>Gymru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0BBD9" id="_x0000_s1030" type="#_x0000_t202" style="position:absolute;margin-left:0;margin-top:1.05pt;width:182.25pt;height:33.2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" stroked="f">
                <v:textbox>
                  <w:txbxContent>
                    <w:p w14:paraId="327A7671" w14:textId="77777777" w:rsidR="003D076D" w:rsidRPr="00C00A19" w:rsidRDefault="00421517" w:rsidP="003D076D">
                      <w:pP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>Gobeithion</w:t>
                      </w:r>
                      <w:proofErr w:type="spellEnd"/>
                      <w: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>Gymru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0596ED" w14:textId="77777777" w:rsidR="001F6349" w:rsidRPr="00C00A19" w:rsidRDefault="001F6349" w:rsidP="001F6349">
      <w:pPr>
        <w:rPr>
          <w:rFonts w:ascii="VAGRounded Lt" w:hAnsi="VAGRounded Lt"/>
        </w:rPr>
      </w:pPr>
    </w:p>
    <w:p w14:paraId="4F48FD0E" w14:textId="77777777" w:rsidR="001F6349" w:rsidRPr="00C00A19" w:rsidRDefault="00B376F9" w:rsidP="001F6349">
      <w:pPr>
        <w:rPr>
          <w:rFonts w:ascii="VAGRounded Lt" w:hAnsi="VAGRounded Lt"/>
        </w:rPr>
      </w:pP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9706039" wp14:editId="5C09A929">
                <wp:simplePos x="0" y="0"/>
                <wp:positionH relativeFrom="margin">
                  <wp:align>right</wp:align>
                </wp:positionH>
                <wp:positionV relativeFrom="paragraph">
                  <wp:posOffset>431800</wp:posOffset>
                </wp:positionV>
                <wp:extent cx="6703060" cy="1600200"/>
                <wp:effectExtent l="0" t="0" r="254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306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7604B" w14:textId="3DF475D8" w:rsidR="00B542A6" w:rsidRPr="00C00A19" w:rsidRDefault="00421517" w:rsidP="00B542A6">
                            <w:pP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Gobaith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Rocio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yw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bob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plentyn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yng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Nghymru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dderbyn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hawliau</w:t>
                            </w:r>
                            <w:proofErr w:type="spellEnd"/>
                            <w:r w:rsidR="00B542A6" w:rsidRPr="00C00A19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Hawliau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yw’r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pethau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sydd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angen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ar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blant</w:t>
                            </w:r>
                            <w:proofErr w:type="spellEnd"/>
                            <w:r w:rsidR="007D0F29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="007D0F29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phobl</w:t>
                            </w:r>
                            <w:proofErr w:type="spellEnd"/>
                            <w:r w:rsidR="007D0F29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7D0F29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ifanc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i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dyfu’n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hapus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iach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ac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yn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ddiogel</w:t>
                            </w:r>
                            <w:proofErr w:type="spellEnd"/>
                            <w:r w:rsidR="00D34D21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. </w:t>
                            </w:r>
                          </w:p>
                          <w:p w14:paraId="6BB0A25E" w14:textId="77777777" w:rsidR="00D34D21" w:rsidRPr="00D34D21" w:rsidRDefault="00D34D21" w:rsidP="00B542A6">
                            <w:pPr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</w:pPr>
                            <w:proofErr w:type="spellStart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Sut</w:t>
                            </w:r>
                            <w:proofErr w:type="spellEnd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 xml:space="preserve"> gall Rocio </w:t>
                            </w:r>
                            <w:proofErr w:type="spellStart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gwneud</w:t>
                            </w:r>
                            <w:proofErr w:type="spellEnd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Cymru</w:t>
                            </w:r>
                            <w:proofErr w:type="spellEnd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yn</w:t>
                            </w:r>
                            <w:proofErr w:type="spellEnd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lle</w:t>
                            </w:r>
                            <w:proofErr w:type="spellEnd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gwell</w:t>
                            </w:r>
                            <w:proofErr w:type="spellEnd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ar</w:t>
                            </w:r>
                            <w:proofErr w:type="spellEnd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gyfer</w:t>
                            </w:r>
                            <w:proofErr w:type="spellEnd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 xml:space="preserve"> plant a </w:t>
                            </w:r>
                            <w:proofErr w:type="spellStart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phobl</w:t>
                            </w:r>
                            <w:proofErr w:type="spellEnd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ifanc</w:t>
                            </w:r>
                            <w:proofErr w:type="spellEnd"/>
                            <w:r w:rsidRPr="00D34D21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?</w:t>
                            </w:r>
                          </w:p>
                          <w:p w14:paraId="34370E72" w14:textId="77777777" w:rsidR="00233C8E" w:rsidRDefault="00421517" w:rsidP="00B542A6">
                            <w:pP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Gallet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ysgrifennu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dy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atebion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blychau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isod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. </w:t>
                            </w:r>
                          </w:p>
                          <w:p w14:paraId="6FA547B6" w14:textId="14C6D436" w:rsidR="009910B4" w:rsidRPr="00C00A19" w:rsidRDefault="00421517" w:rsidP="00B542A6">
                            <w:pP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Gallet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ofyn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233C8E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eraill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233C8E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ysgol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rannu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syniadau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nhw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oe</w:t>
                            </w:r>
                            <w:r w:rsidR="00233C8E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s</w:t>
                            </w:r>
                            <w:proofErr w:type="spellEnd"/>
                            <w:r w:rsidR="00233C8E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233C8E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angen</w:t>
                            </w:r>
                            <w:proofErr w:type="spellEnd"/>
                            <w:r w:rsidR="00233C8E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help </w:t>
                            </w:r>
                            <w:proofErr w:type="spellStart"/>
                            <w:r w:rsidR="00233C8E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arnat</w:t>
                            </w:r>
                            <w:proofErr w:type="spellEnd"/>
                            <w:r w:rsidR="00233C8E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CA7D80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i</w:t>
                            </w:r>
                            <w:proofErr w:type="spellEnd"/>
                            <w:r w:rsidR="00CA7D80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CA7D80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ateb</w:t>
                            </w:r>
                            <w:proofErr w:type="spellEnd"/>
                            <w:r w:rsidR="00CA7D80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 w:rsidR="00CA7D80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westiwn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06039" id="_x0000_s1031" type="#_x0000_t202" style="position:absolute;margin-left:476.6pt;margin-top:34pt;width:527.8pt;height:126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" stroked="f">
                <v:textbox>
                  <w:txbxContent>
                    <w:p w14:paraId="6CA7604B" w14:textId="3DF475D8" w:rsidR="00B542A6" w:rsidRPr="00C00A19" w:rsidRDefault="00421517" w:rsidP="00B542A6">
                      <w:pPr>
                        <w:rPr>
                          <w:rFonts w:ascii="VAGRounded Lt" w:hAnsi="VAGRounded Lt"/>
                          <w:color w:val="auto"/>
                          <w:sz w:val="24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Gobaith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Rocio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yw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bob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plentyn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yng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Nghymru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dderbyn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eu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hawliau</w:t>
                      </w:r>
                      <w:proofErr w:type="spellEnd"/>
                      <w:r w:rsidR="00B542A6" w:rsidRPr="00C00A19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.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Hawliau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yw’r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pethau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sydd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angen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ar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blant</w:t>
                      </w:r>
                      <w:proofErr w:type="spellEnd"/>
                      <w:r w:rsidR="007D0F29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a </w:t>
                      </w:r>
                      <w:proofErr w:type="spellStart"/>
                      <w:r w:rsidR="007D0F29">
                        <w:rPr>
                          <w:rFonts w:ascii="VAGRounded Lt" w:hAnsi="VAGRounded Lt"/>
                          <w:color w:val="auto"/>
                          <w:sz w:val="24"/>
                        </w:rPr>
                        <w:t>phobl</w:t>
                      </w:r>
                      <w:proofErr w:type="spellEnd"/>
                      <w:r w:rsidR="007D0F29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7D0F29">
                        <w:rPr>
                          <w:rFonts w:ascii="VAGRounded Lt" w:hAnsi="VAGRounded Lt"/>
                          <w:color w:val="auto"/>
                          <w:sz w:val="24"/>
                        </w:rPr>
                        <w:t>ifanc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i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dyfu’n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hapus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,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iach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ac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yn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>ddiogel</w:t>
                      </w:r>
                      <w:proofErr w:type="spellEnd"/>
                      <w:r w:rsidR="00D34D21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. </w:t>
                      </w:r>
                    </w:p>
                    <w:p w14:paraId="6BB0A25E" w14:textId="77777777" w:rsidR="00D34D21" w:rsidRPr="00D34D21" w:rsidRDefault="00D34D21" w:rsidP="00B542A6">
                      <w:pPr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</w:pPr>
                      <w:proofErr w:type="spellStart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Sut</w:t>
                      </w:r>
                      <w:proofErr w:type="spellEnd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 xml:space="preserve"> gall Rocio </w:t>
                      </w:r>
                      <w:proofErr w:type="spellStart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gwneud</w:t>
                      </w:r>
                      <w:proofErr w:type="spellEnd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Cymru</w:t>
                      </w:r>
                      <w:proofErr w:type="spellEnd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yn</w:t>
                      </w:r>
                      <w:proofErr w:type="spellEnd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lle</w:t>
                      </w:r>
                      <w:proofErr w:type="spellEnd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gwell</w:t>
                      </w:r>
                      <w:proofErr w:type="spellEnd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ar</w:t>
                      </w:r>
                      <w:proofErr w:type="spellEnd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gyfer</w:t>
                      </w:r>
                      <w:proofErr w:type="spellEnd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 xml:space="preserve"> plant a </w:t>
                      </w:r>
                      <w:proofErr w:type="spellStart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phobl</w:t>
                      </w:r>
                      <w:proofErr w:type="spellEnd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ifanc</w:t>
                      </w:r>
                      <w:proofErr w:type="spellEnd"/>
                      <w:r w:rsidRPr="00D34D21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?</w:t>
                      </w:r>
                    </w:p>
                    <w:p w14:paraId="34370E72" w14:textId="77777777" w:rsidR="00233C8E" w:rsidRDefault="00421517" w:rsidP="00B542A6">
                      <w:pPr>
                        <w:rPr>
                          <w:rFonts w:ascii="VAGRounded Lt" w:hAnsi="VAGRounded Lt"/>
                          <w:color w:val="auto"/>
                          <w:sz w:val="24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Gallet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ti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ysgrifennu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dy</w:t>
                      </w:r>
                      <w:proofErr w:type="spellEnd"/>
                      <w:proofErr w:type="gram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atebion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yn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blychau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isod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. </w:t>
                      </w:r>
                    </w:p>
                    <w:p w14:paraId="6FA547B6" w14:textId="14C6D436" w:rsidR="009910B4" w:rsidRPr="00C00A19" w:rsidRDefault="00421517" w:rsidP="00B542A6">
                      <w:pPr>
                        <w:rPr>
                          <w:rFonts w:ascii="VAGRounded Lt" w:hAnsi="VAGRounded Lt"/>
                          <w:color w:val="auto"/>
                          <w:sz w:val="24"/>
                        </w:rPr>
                      </w:pP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Gallet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ti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ofyn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233C8E">
                        <w:rPr>
                          <w:rFonts w:ascii="VAGRounded Lt" w:hAnsi="VAGRounded Lt"/>
                          <w:color w:val="auto"/>
                          <w:sz w:val="24"/>
                        </w:rPr>
                        <w:t>eraill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yn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="00233C8E">
                        <w:rPr>
                          <w:rFonts w:ascii="VAGRounded Lt" w:hAnsi="VAGRounded Lt"/>
                          <w:color w:val="auto"/>
                          <w:sz w:val="24"/>
                        </w:rPr>
                        <w:t>d</w:t>
                      </w:r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y</w:t>
                      </w:r>
                      <w:proofErr w:type="spellEnd"/>
                      <w:proofErr w:type="gram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ysgol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rannu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eu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syniadau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nhw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os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oe</w:t>
                      </w:r>
                      <w:r w:rsidR="00233C8E">
                        <w:rPr>
                          <w:rFonts w:ascii="VAGRounded Lt" w:hAnsi="VAGRounded Lt"/>
                          <w:color w:val="auto"/>
                          <w:sz w:val="24"/>
                        </w:rPr>
                        <w:t>s</w:t>
                      </w:r>
                      <w:proofErr w:type="spellEnd"/>
                      <w:r w:rsidR="00233C8E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233C8E">
                        <w:rPr>
                          <w:rFonts w:ascii="VAGRounded Lt" w:hAnsi="VAGRounded Lt"/>
                          <w:color w:val="auto"/>
                          <w:sz w:val="24"/>
                        </w:rPr>
                        <w:t>angen</w:t>
                      </w:r>
                      <w:proofErr w:type="spellEnd"/>
                      <w:r w:rsidR="00233C8E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help </w:t>
                      </w:r>
                      <w:proofErr w:type="spellStart"/>
                      <w:r w:rsidR="00233C8E">
                        <w:rPr>
                          <w:rFonts w:ascii="VAGRounded Lt" w:hAnsi="VAGRounded Lt"/>
                          <w:color w:val="auto"/>
                          <w:sz w:val="24"/>
                        </w:rPr>
                        <w:t>arnat</w:t>
                      </w:r>
                      <w:proofErr w:type="spellEnd"/>
                      <w:r w:rsidR="00233C8E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CA7D80">
                        <w:rPr>
                          <w:rFonts w:ascii="VAGRounded Lt" w:hAnsi="VAGRounded Lt"/>
                          <w:color w:val="auto"/>
                          <w:sz w:val="24"/>
                        </w:rPr>
                        <w:t>i</w:t>
                      </w:r>
                      <w:proofErr w:type="spellEnd"/>
                      <w:r w:rsidR="00CA7D80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="00CA7D80">
                        <w:rPr>
                          <w:rFonts w:ascii="VAGRounded Lt" w:hAnsi="VAGRounded Lt"/>
                          <w:color w:val="auto"/>
                          <w:sz w:val="24"/>
                        </w:rPr>
                        <w:t>ateb</w:t>
                      </w:r>
                      <w:proofErr w:type="spellEnd"/>
                      <w:r w:rsidR="00CA7D80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y </w:t>
                      </w:r>
                      <w:proofErr w:type="spellStart"/>
                      <w:r w:rsidR="00CA7D80">
                        <w:rPr>
                          <w:rFonts w:ascii="VAGRounded Lt" w:hAnsi="VAGRounded Lt"/>
                          <w:color w:val="auto"/>
                          <w:sz w:val="24"/>
                        </w:rPr>
                        <w:t>c</w:t>
                      </w:r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westiwn</w:t>
                      </w:r>
                      <w:proofErr w:type="spellEnd"/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C1C9C5" w14:textId="77777777" w:rsidR="00BC2DB8" w:rsidRPr="00C00A19" w:rsidRDefault="00BC2DB8" w:rsidP="00BC2DB8">
      <w:pPr>
        <w:rPr>
          <w:rFonts w:ascii="VAGRounded Lt" w:hAnsi="VAGRounded Lt"/>
        </w:rPr>
      </w:pPr>
    </w:p>
    <w:p w14:paraId="74EAE6D2" w14:textId="77777777" w:rsidR="00BC2DB8" w:rsidRPr="00C00A19" w:rsidRDefault="00B376F9" w:rsidP="00BC2DB8">
      <w:pPr>
        <w:rPr>
          <w:rFonts w:ascii="VAGRounded Lt" w:hAnsi="VAGRounded Lt"/>
        </w:rPr>
      </w:pP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2AF447" wp14:editId="43EA0289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560705" cy="76708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CF1AE" w14:textId="77777777" w:rsidR="003D076D" w:rsidRPr="00C00A19" w:rsidRDefault="003D076D">
                            <w:pPr>
                              <w:rPr>
                                <w:rFonts w:ascii="VAGRounded Lt" w:hAnsi="VAGRounded Lt"/>
                                <w:color w:val="27AAE1" w:themeColor="accent3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color w:val="27AAE1" w:themeColor="accent3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AF447" id="_x0000_s1032" type="#_x0000_t202" style="position:absolute;margin-left:0;margin-top:10.5pt;width:44.15pt;height:60.4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" stroked="f">
                <v:textbox>
                  <w:txbxContent>
                    <w:p w14:paraId="5B4CF1AE" w14:textId="77777777" w:rsidR="003D076D" w:rsidRPr="00C00A19" w:rsidRDefault="003D076D">
                      <w:pPr>
                        <w:rPr>
                          <w:rFonts w:ascii="VAGRounded Lt" w:hAnsi="VAGRounded Lt"/>
                          <w:color w:val="27AAE1" w:themeColor="accent3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0A19">
                        <w:rPr>
                          <w:rFonts w:ascii="VAGRounded Lt" w:hAnsi="VAGRounded Lt"/>
                          <w:color w:val="27AAE1" w:themeColor="accent3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B136EF" wp14:editId="10952201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6086475" cy="133350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333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3A74E" w14:textId="77777777" w:rsidR="00E30103" w:rsidRPr="00C00A19" w:rsidRDefault="00E30103" w:rsidP="00E30103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[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Ysgrifenna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dy</w:t>
                            </w:r>
                            <w:proofErr w:type="spellEnd"/>
                            <w:proofErr w:type="gram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ateb</w:t>
                            </w:r>
                            <w:proofErr w:type="spellEnd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21517">
                              <w:rPr>
                                <w:rFonts w:ascii="VAGRounded Lt" w:hAnsi="VAGRounded Lt"/>
                                <w:sz w:val="24"/>
                              </w:rPr>
                              <w:t>yma</w:t>
                            </w:r>
                            <w:proofErr w:type="spellEnd"/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]</w:t>
                            </w:r>
                          </w:p>
                          <w:p w14:paraId="35912420" w14:textId="77777777" w:rsidR="00E30103" w:rsidRDefault="00E30103" w:rsidP="00E301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136EF" id="Rounded Rectangle 1" o:spid="_x0000_s1033" style="position:absolute;margin-left:428.05pt;margin-top:8.35pt;width:479.25pt;height:10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" fillcolor="white [3201]" strokecolor="#ee3d96 [3207]" strokeweight="1pt">
                <v:stroke joinstyle="miter"/>
                <v:textbox>
                  <w:txbxContent>
                    <w:p w14:paraId="3043A74E" w14:textId="77777777" w:rsidR="00E30103" w:rsidRPr="00C00A19" w:rsidRDefault="00E30103" w:rsidP="00E30103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[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Ysgrifenna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dy</w:t>
                      </w:r>
                      <w:proofErr w:type="spellEnd"/>
                      <w:proofErr w:type="gram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ateb</w:t>
                      </w:r>
                      <w:proofErr w:type="spellEnd"/>
                      <w:r w:rsidR="00421517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 w:rsidR="00421517">
                        <w:rPr>
                          <w:rFonts w:ascii="VAGRounded Lt" w:hAnsi="VAGRounded Lt"/>
                          <w:sz w:val="24"/>
                        </w:rPr>
                        <w:t>yma</w:t>
                      </w:r>
                      <w:proofErr w:type="spellEnd"/>
                      <w:r w:rsidRPr="00C00A19">
                        <w:rPr>
                          <w:rFonts w:ascii="VAGRounded Lt" w:hAnsi="VAGRounded Lt"/>
                          <w:sz w:val="24"/>
                        </w:rPr>
                        <w:t>]</w:t>
                      </w:r>
                    </w:p>
                    <w:p w14:paraId="35912420" w14:textId="77777777" w:rsidR="00E30103" w:rsidRDefault="00E30103" w:rsidP="00E3010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C06E48" w14:textId="77777777" w:rsidR="00BC2DB8" w:rsidRPr="00C00A19" w:rsidRDefault="00BC2DB8" w:rsidP="00BC2DB8">
      <w:pPr>
        <w:rPr>
          <w:rFonts w:ascii="VAGRounded Lt" w:hAnsi="VAGRounded Lt"/>
        </w:rPr>
      </w:pPr>
    </w:p>
    <w:p w14:paraId="2BD07A56" w14:textId="77777777" w:rsidR="00BC2DB8" w:rsidRPr="00C00A19" w:rsidRDefault="00BC2DB8" w:rsidP="00BC2DB8">
      <w:pPr>
        <w:rPr>
          <w:rFonts w:ascii="VAGRounded Lt" w:hAnsi="VAGRounded Lt"/>
        </w:rPr>
      </w:pPr>
    </w:p>
    <w:p w14:paraId="658AFF93" w14:textId="77777777" w:rsidR="00BC2DB8" w:rsidRPr="00C00A19" w:rsidRDefault="00BC2DB8" w:rsidP="00BC2DB8">
      <w:pPr>
        <w:rPr>
          <w:rFonts w:ascii="VAGRounded Lt" w:hAnsi="VAGRounded Lt"/>
        </w:rPr>
      </w:pPr>
    </w:p>
    <w:p w14:paraId="757F4286" w14:textId="77777777" w:rsidR="00BC2DB8" w:rsidRDefault="00BC2DB8" w:rsidP="00BC2DB8">
      <w:pPr>
        <w:rPr>
          <w:rFonts w:ascii="VAGRounded Lt" w:hAnsi="VAGRounded Lt"/>
        </w:rPr>
      </w:pPr>
    </w:p>
    <w:p w14:paraId="05547698" w14:textId="77777777" w:rsidR="00E30103" w:rsidRDefault="00E30103" w:rsidP="00BC2DB8">
      <w:pPr>
        <w:rPr>
          <w:rFonts w:ascii="VAGRounded Lt" w:hAnsi="VAGRounded Lt"/>
        </w:rPr>
      </w:pPr>
    </w:p>
    <w:p w14:paraId="4FB950E7" w14:textId="77777777" w:rsidR="00E30103" w:rsidRDefault="00E30103" w:rsidP="00BC2DB8">
      <w:pPr>
        <w:rPr>
          <w:rFonts w:ascii="VAGRounded Lt" w:hAnsi="VAGRounded Lt"/>
        </w:rPr>
      </w:pPr>
    </w:p>
    <w:p w14:paraId="1328E0B9" w14:textId="77777777" w:rsidR="00E30103" w:rsidRDefault="00E30103" w:rsidP="00BC2DB8">
      <w:pPr>
        <w:rPr>
          <w:rFonts w:ascii="VAGRounded Lt" w:hAnsi="VAGRounded Lt"/>
        </w:rPr>
      </w:pPr>
    </w:p>
    <w:p w14:paraId="11DC5C4A" w14:textId="77777777" w:rsidR="00E30103" w:rsidRDefault="00B376F9" w:rsidP="00BC2DB8">
      <w:pPr>
        <w:rPr>
          <w:rFonts w:ascii="VAGRounded Lt" w:hAnsi="VAGRounded Lt"/>
        </w:rPr>
      </w:pP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CDB801" wp14:editId="1218F2E0">
                <wp:simplePos x="0" y="0"/>
                <wp:positionH relativeFrom="margin">
                  <wp:align>left</wp:align>
                </wp:positionH>
                <wp:positionV relativeFrom="paragraph">
                  <wp:posOffset>140970</wp:posOffset>
                </wp:positionV>
                <wp:extent cx="560705" cy="76708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0F208" w14:textId="77777777" w:rsidR="003D076D" w:rsidRPr="00C00A19" w:rsidRDefault="003D076D" w:rsidP="003D076D">
                            <w:pPr>
                              <w:rPr>
                                <w:rFonts w:ascii="VAGRounded Lt" w:hAnsi="VAGRounded Lt"/>
                                <w:color w:val="A978B4" w:themeColor="accent5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color w:val="A978B4" w:themeColor="accent5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DB801" id="_x0000_s1034" type="#_x0000_t202" style="position:absolute;margin-left:0;margin-top:11.1pt;width:44.15pt;height:60.4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" stroked="f">
                <v:textbox>
                  <w:txbxContent>
                    <w:p w14:paraId="2E00F208" w14:textId="77777777" w:rsidR="003D076D" w:rsidRPr="00C00A19" w:rsidRDefault="003D076D" w:rsidP="003D076D">
                      <w:pPr>
                        <w:rPr>
                          <w:rFonts w:ascii="VAGRounded Lt" w:hAnsi="VAGRounded Lt"/>
                          <w:color w:val="A978B4" w:themeColor="accent5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0A19">
                        <w:rPr>
                          <w:rFonts w:ascii="VAGRounded Lt" w:hAnsi="VAGRounded Lt"/>
                          <w:color w:val="A978B4" w:themeColor="accent5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22E8C" wp14:editId="30507366">
                <wp:simplePos x="0" y="0"/>
                <wp:positionH relativeFrom="margin">
                  <wp:align>right</wp:align>
                </wp:positionH>
                <wp:positionV relativeFrom="paragraph">
                  <wp:posOffset>132080</wp:posOffset>
                </wp:positionV>
                <wp:extent cx="6086475" cy="1352550"/>
                <wp:effectExtent l="0" t="0" r="28575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352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200E8" w14:textId="77777777" w:rsidR="00421517" w:rsidRPr="00C00A19" w:rsidRDefault="00421517" w:rsidP="00421517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Ysgrifenna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dy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ateb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yma</w:t>
                            </w: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]</w:t>
                            </w:r>
                          </w:p>
                          <w:p w14:paraId="60A90ABF" w14:textId="77777777" w:rsidR="00E30103" w:rsidRDefault="00E30103" w:rsidP="00E301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22E8C" id="Rounded Rectangle 17" o:spid="_x0000_s1035" style="position:absolute;margin-left:428.05pt;margin-top:10.4pt;width:479.25pt;height:106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" fillcolor="white [3201]" strokecolor="#ee3d96 [3207]" strokeweight="1pt">
                <v:stroke joinstyle="miter"/>
                <v:textbox>
                  <w:txbxContent>
                    <w:p w14:paraId="2B0200E8" w14:textId="77777777" w:rsidR="00421517" w:rsidRPr="00C00A19" w:rsidRDefault="00421517" w:rsidP="00421517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[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Ysgrifenna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VAGRounded Lt" w:hAnsi="VAGRounded Lt"/>
                          <w:sz w:val="24"/>
                        </w:rPr>
                        <w:t>dy</w:t>
                      </w:r>
                      <w:proofErr w:type="spellEnd"/>
                      <w:proofErr w:type="gram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ateb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yma</w:t>
                      </w:r>
                      <w:r w:rsidRPr="00C00A19">
                        <w:rPr>
                          <w:rFonts w:ascii="VAGRounded Lt" w:hAnsi="VAGRounded Lt"/>
                          <w:sz w:val="24"/>
                        </w:rPr>
                        <w:t>]</w:t>
                      </w:r>
                    </w:p>
                    <w:p w14:paraId="60A90ABF" w14:textId="77777777" w:rsidR="00E30103" w:rsidRDefault="00E30103" w:rsidP="00E3010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8598AD" w14:textId="77777777" w:rsidR="00E30103" w:rsidRDefault="00E30103" w:rsidP="00BC2DB8">
      <w:pPr>
        <w:rPr>
          <w:rFonts w:ascii="VAGRounded Lt" w:hAnsi="VAGRounded Lt"/>
        </w:rPr>
      </w:pPr>
    </w:p>
    <w:p w14:paraId="744550F1" w14:textId="77777777" w:rsidR="00E30103" w:rsidRDefault="00E30103" w:rsidP="00BC2DB8">
      <w:pPr>
        <w:rPr>
          <w:rFonts w:ascii="VAGRounded Lt" w:hAnsi="VAGRounded Lt"/>
        </w:rPr>
      </w:pPr>
    </w:p>
    <w:p w14:paraId="715CB026" w14:textId="77777777" w:rsidR="00E30103" w:rsidRDefault="00E30103" w:rsidP="00BC2DB8">
      <w:pPr>
        <w:rPr>
          <w:rFonts w:ascii="VAGRounded Lt" w:hAnsi="VAGRounded Lt"/>
        </w:rPr>
      </w:pPr>
    </w:p>
    <w:p w14:paraId="33113FF6" w14:textId="77777777" w:rsidR="00E30103" w:rsidRDefault="00E30103" w:rsidP="00BC2DB8">
      <w:pPr>
        <w:rPr>
          <w:rFonts w:ascii="VAGRounded Lt" w:hAnsi="VAGRounded Lt"/>
        </w:rPr>
      </w:pPr>
    </w:p>
    <w:p w14:paraId="10028C50" w14:textId="77777777" w:rsidR="00E30103" w:rsidRDefault="00E30103" w:rsidP="00BC2DB8">
      <w:pPr>
        <w:rPr>
          <w:rFonts w:ascii="VAGRounded Lt" w:hAnsi="VAGRounded Lt"/>
        </w:rPr>
      </w:pPr>
    </w:p>
    <w:p w14:paraId="2FE833BA" w14:textId="77777777" w:rsidR="00E30103" w:rsidRPr="00C00A19" w:rsidRDefault="00E30103" w:rsidP="00BC2DB8">
      <w:pPr>
        <w:rPr>
          <w:rFonts w:ascii="VAGRounded Lt" w:hAnsi="VAGRounded Lt"/>
        </w:rPr>
      </w:pPr>
    </w:p>
    <w:p w14:paraId="44F8F6BB" w14:textId="77777777" w:rsidR="00BC2DB8" w:rsidRDefault="00BC2DB8" w:rsidP="00BC2DB8">
      <w:pPr>
        <w:jc w:val="center"/>
        <w:rPr>
          <w:rFonts w:ascii="VAGRounded Lt" w:hAnsi="VAGRounded Lt"/>
        </w:rPr>
      </w:pPr>
    </w:p>
    <w:p w14:paraId="79C7AF57" w14:textId="77777777" w:rsidR="00E30103" w:rsidRDefault="00B376F9" w:rsidP="00BC2DB8">
      <w:pPr>
        <w:jc w:val="center"/>
        <w:rPr>
          <w:rFonts w:ascii="VAGRounded Lt" w:hAnsi="VAGRounded Lt"/>
        </w:rPr>
      </w:pP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0BFA904" wp14:editId="13C3E3AF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560705" cy="8191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302DE" w14:textId="77777777" w:rsidR="003D076D" w:rsidRPr="00C00A19" w:rsidRDefault="003D076D" w:rsidP="003D076D">
                            <w:pPr>
                              <w:rPr>
                                <w:rFonts w:ascii="VAGRounded Lt" w:hAnsi="VAGRounded Lt"/>
                                <w:color w:val="FDB913" w:themeColor="accent2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color w:val="FDB913" w:themeColor="accent2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A904" id="_x0000_s1036" type="#_x0000_t202" style="position:absolute;left:0;text-align:left;margin-left:0;margin-top:14.35pt;width:44.15pt;height:64.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" stroked="f">
                <v:textbox>
                  <w:txbxContent>
                    <w:p w14:paraId="5A2302DE" w14:textId="77777777" w:rsidR="003D076D" w:rsidRPr="00C00A19" w:rsidRDefault="003D076D" w:rsidP="003D076D">
                      <w:pPr>
                        <w:rPr>
                          <w:rFonts w:ascii="VAGRounded Lt" w:hAnsi="VAGRounded Lt"/>
                          <w:color w:val="FDB913" w:themeColor="accent2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0A19">
                        <w:rPr>
                          <w:rFonts w:ascii="VAGRounded Lt" w:hAnsi="VAGRounded Lt"/>
                          <w:color w:val="FDB913" w:themeColor="accent2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91C699" wp14:editId="787CA7C8">
                <wp:simplePos x="0" y="0"/>
                <wp:positionH relativeFrom="margin">
                  <wp:posOffset>581660</wp:posOffset>
                </wp:positionH>
                <wp:positionV relativeFrom="paragraph">
                  <wp:posOffset>163195</wp:posOffset>
                </wp:positionV>
                <wp:extent cx="6086475" cy="1295400"/>
                <wp:effectExtent l="0" t="0" r="285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6FD00" w14:textId="77777777" w:rsidR="00421517" w:rsidRPr="00C00A19" w:rsidRDefault="00421517" w:rsidP="00421517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Ysgrifenna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dy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ateb</w:t>
                            </w:r>
                            <w:proofErr w:type="spellEnd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yma</w:t>
                            </w:r>
                            <w:proofErr w:type="spellEnd"/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]</w:t>
                            </w:r>
                          </w:p>
                          <w:p w14:paraId="0459BEAF" w14:textId="77777777" w:rsidR="00E30103" w:rsidRDefault="00E30103" w:rsidP="00E301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1C699" id="Rounded Rectangle 8" o:spid="_x0000_s1037" style="position:absolute;left:0;text-align:left;margin-left:45.8pt;margin-top:12.85pt;width:479.25pt;height:10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" fillcolor="white [3201]" strokecolor="#ee3d96 [3207]" strokeweight="1pt">
                <v:stroke joinstyle="miter"/>
                <v:textbox>
                  <w:txbxContent>
                    <w:p w14:paraId="3766FD00" w14:textId="77777777" w:rsidR="00421517" w:rsidRPr="00C00A19" w:rsidRDefault="00421517" w:rsidP="00421517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[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Ysgrifenna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VAGRounded Lt" w:hAnsi="VAGRounded Lt"/>
                          <w:sz w:val="24"/>
                        </w:rPr>
                        <w:t>dy</w:t>
                      </w:r>
                      <w:proofErr w:type="spellEnd"/>
                      <w:proofErr w:type="gram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ateb</w:t>
                      </w:r>
                      <w:proofErr w:type="spellEnd"/>
                      <w:r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AGRounded Lt" w:hAnsi="VAGRounded Lt"/>
                          <w:sz w:val="24"/>
                        </w:rPr>
                        <w:t>yma</w:t>
                      </w:r>
                      <w:proofErr w:type="spellEnd"/>
                      <w:r w:rsidRPr="00C00A19">
                        <w:rPr>
                          <w:rFonts w:ascii="VAGRounded Lt" w:hAnsi="VAGRounded Lt"/>
                          <w:sz w:val="24"/>
                        </w:rPr>
                        <w:t>]</w:t>
                      </w:r>
                    </w:p>
                    <w:p w14:paraId="0459BEAF" w14:textId="77777777" w:rsidR="00E30103" w:rsidRDefault="00E30103" w:rsidP="00E3010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9544AD" w14:textId="77777777" w:rsidR="00B376F9" w:rsidRDefault="00B376F9" w:rsidP="00BC2DB8">
      <w:pPr>
        <w:jc w:val="center"/>
        <w:rPr>
          <w:rFonts w:ascii="VAGRounded Lt" w:hAnsi="VAGRounded Lt"/>
        </w:rPr>
      </w:pPr>
    </w:p>
    <w:p w14:paraId="3EDCB918" w14:textId="77777777" w:rsidR="00B376F9" w:rsidRDefault="00B376F9" w:rsidP="00BC2DB8">
      <w:pPr>
        <w:jc w:val="center"/>
        <w:rPr>
          <w:rFonts w:ascii="VAGRounded Lt" w:hAnsi="VAGRounded Lt"/>
        </w:rPr>
      </w:pPr>
    </w:p>
    <w:p w14:paraId="564528A5" w14:textId="77777777" w:rsidR="00B376F9" w:rsidRDefault="00B376F9" w:rsidP="00BC2DB8">
      <w:pPr>
        <w:jc w:val="center"/>
        <w:rPr>
          <w:rFonts w:ascii="VAGRounded Lt" w:hAnsi="VAGRounded Lt"/>
        </w:rPr>
      </w:pPr>
    </w:p>
    <w:p w14:paraId="237882B8" w14:textId="77777777" w:rsidR="00B376F9" w:rsidRDefault="00B376F9" w:rsidP="00BC2DB8">
      <w:pPr>
        <w:jc w:val="center"/>
        <w:rPr>
          <w:rFonts w:ascii="VAGRounded Lt" w:hAnsi="VAGRounded Lt"/>
        </w:rPr>
      </w:pPr>
    </w:p>
    <w:p w14:paraId="327392C5" w14:textId="6B64749D" w:rsidR="00896CA1" w:rsidRPr="00C00A19" w:rsidRDefault="00896CA1" w:rsidP="00BC2DB8">
      <w:pPr>
        <w:rPr>
          <w:rFonts w:ascii="VAGRounded Lt" w:hAnsi="VAGRounded Lt"/>
        </w:rPr>
      </w:pPr>
    </w:p>
    <w:sectPr w:rsidR="00896CA1" w:rsidRPr="00C00A19" w:rsidSect="00E35C0A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134" w:right="680" w:bottom="1701" w:left="680" w:header="284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F7AB79" w14:textId="77777777" w:rsidR="001526F6" w:rsidRDefault="001526F6" w:rsidP="00CD546E">
      <w:pPr>
        <w:spacing w:after="0"/>
      </w:pPr>
      <w:r>
        <w:separator/>
      </w:r>
    </w:p>
  </w:endnote>
  <w:endnote w:type="continuationSeparator" w:id="0">
    <w:p w14:paraId="25BE0EA1" w14:textId="77777777" w:rsidR="001526F6" w:rsidRDefault="001526F6" w:rsidP="00CD54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721C39-23BA-44B5-A4C1-21D09C3A5BDC}"/>
  </w:font>
  <w:font w:name="VAGRounded">
    <w:altName w:val="Arial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2" w:fontKey="{6A5F8F3F-89C9-4C47-A2A4-C3B3A7AB8F42}"/>
  </w:font>
  <w:font w:name="VAG Rounded Std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AGRounded L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9AA03B2-5C20-4353-807C-DA9291C78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49C49" w14:textId="77777777" w:rsidR="00896CA1" w:rsidRDefault="00896CA1" w:rsidP="00D66585">
    <w:pPr>
      <w:pStyle w:val="Footer"/>
      <w:rPr>
        <w:noProof/>
      </w:rPr>
    </w:pPr>
  </w:p>
  <w:p w14:paraId="35708927" w14:textId="77777777" w:rsidR="008C3FB2" w:rsidRPr="00D66585" w:rsidRDefault="008C3FB2" w:rsidP="00D66585">
    <w:pPr>
      <w:pStyle w:val="Foot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95104" behindDoc="0" locked="0" layoutInCell="1" allowOverlap="1" wp14:anchorId="00A323BD" wp14:editId="0D9EAAEF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117E4" w14:textId="77777777" w:rsidR="008C3FB2" w:rsidRPr="00AD5A82" w:rsidRDefault="008C3FB2" w:rsidP="002C2BF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97152" behindDoc="0" locked="0" layoutInCell="1" allowOverlap="1" wp14:anchorId="062C602A" wp14:editId="6F71DCDC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96128" behindDoc="0" locked="0" layoutInCell="1" allowOverlap="1" wp14:anchorId="7E32C733" wp14:editId="7D10E34A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14:paraId="37BFC8DD" w14:textId="77777777" w:rsidR="008C3FB2" w:rsidRPr="00AD5A82" w:rsidRDefault="008C3FB2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4BD32E" w14:textId="77777777" w:rsidR="001526F6" w:rsidRDefault="001526F6" w:rsidP="00CD546E">
      <w:pPr>
        <w:spacing w:after="0"/>
      </w:pPr>
      <w:r>
        <w:separator/>
      </w:r>
    </w:p>
  </w:footnote>
  <w:footnote w:type="continuationSeparator" w:id="0">
    <w:p w14:paraId="33C76E9A" w14:textId="77777777" w:rsidR="001526F6" w:rsidRDefault="001526F6" w:rsidP="00CD54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AAC27" w14:textId="77777777" w:rsidR="008C3FB2" w:rsidRPr="00F83821" w:rsidRDefault="008C3FB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558E1EA4" wp14:editId="483A4D1F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DC13" w14:textId="77777777" w:rsidR="008C3FB2" w:rsidRDefault="008C3F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98176" behindDoc="0" locked="0" layoutInCell="1" allowOverlap="1" wp14:anchorId="1B1038D1" wp14:editId="58606C6C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00A76"/>
    <w:multiLevelType w:val="hybridMultilevel"/>
    <w:tmpl w:val="177EA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A1"/>
    <w:rsid w:val="000269BB"/>
    <w:rsid w:val="00031B59"/>
    <w:rsid w:val="00033895"/>
    <w:rsid w:val="000540B8"/>
    <w:rsid w:val="000554C8"/>
    <w:rsid w:val="00066C1D"/>
    <w:rsid w:val="000718E0"/>
    <w:rsid w:val="00094DF2"/>
    <w:rsid w:val="000965B0"/>
    <w:rsid w:val="000969F1"/>
    <w:rsid w:val="000A51AA"/>
    <w:rsid w:val="000D5C22"/>
    <w:rsid w:val="0011501F"/>
    <w:rsid w:val="00151884"/>
    <w:rsid w:val="001526F6"/>
    <w:rsid w:val="00161CA1"/>
    <w:rsid w:val="00164740"/>
    <w:rsid w:val="00185904"/>
    <w:rsid w:val="001D0827"/>
    <w:rsid w:val="001F6349"/>
    <w:rsid w:val="00215C51"/>
    <w:rsid w:val="00233C8E"/>
    <w:rsid w:val="00243D7F"/>
    <w:rsid w:val="00254FFE"/>
    <w:rsid w:val="00266437"/>
    <w:rsid w:val="002C2BF1"/>
    <w:rsid w:val="003559CF"/>
    <w:rsid w:val="003571C4"/>
    <w:rsid w:val="00376038"/>
    <w:rsid w:val="003D076D"/>
    <w:rsid w:val="00421517"/>
    <w:rsid w:val="0042772E"/>
    <w:rsid w:val="00486F14"/>
    <w:rsid w:val="004D7B5B"/>
    <w:rsid w:val="004F5496"/>
    <w:rsid w:val="0050319A"/>
    <w:rsid w:val="00523D7D"/>
    <w:rsid w:val="00540069"/>
    <w:rsid w:val="00554930"/>
    <w:rsid w:val="00562771"/>
    <w:rsid w:val="00594CE9"/>
    <w:rsid w:val="005A28BA"/>
    <w:rsid w:val="005C1C71"/>
    <w:rsid w:val="005C5FA0"/>
    <w:rsid w:val="005D4A5F"/>
    <w:rsid w:val="005E2F9E"/>
    <w:rsid w:val="0062292E"/>
    <w:rsid w:val="006308E7"/>
    <w:rsid w:val="00633112"/>
    <w:rsid w:val="00660D52"/>
    <w:rsid w:val="00665631"/>
    <w:rsid w:val="0069729B"/>
    <w:rsid w:val="006B1C36"/>
    <w:rsid w:val="00740038"/>
    <w:rsid w:val="00767DA9"/>
    <w:rsid w:val="007A28CF"/>
    <w:rsid w:val="007A35D5"/>
    <w:rsid w:val="007B46A0"/>
    <w:rsid w:val="007D0F29"/>
    <w:rsid w:val="008339C5"/>
    <w:rsid w:val="00837391"/>
    <w:rsid w:val="0087699E"/>
    <w:rsid w:val="0089385A"/>
    <w:rsid w:val="00896CA1"/>
    <w:rsid w:val="008C3FB2"/>
    <w:rsid w:val="009241EF"/>
    <w:rsid w:val="00935172"/>
    <w:rsid w:val="009858AA"/>
    <w:rsid w:val="009910B4"/>
    <w:rsid w:val="009B5285"/>
    <w:rsid w:val="009C29F5"/>
    <w:rsid w:val="009F1AAF"/>
    <w:rsid w:val="00A0749A"/>
    <w:rsid w:val="00A74DBF"/>
    <w:rsid w:val="00AC705D"/>
    <w:rsid w:val="00AD5A82"/>
    <w:rsid w:val="00B12677"/>
    <w:rsid w:val="00B376F9"/>
    <w:rsid w:val="00B542A6"/>
    <w:rsid w:val="00B863B4"/>
    <w:rsid w:val="00BA056C"/>
    <w:rsid w:val="00BB0D10"/>
    <w:rsid w:val="00BC2DB8"/>
    <w:rsid w:val="00BC332B"/>
    <w:rsid w:val="00BC4C41"/>
    <w:rsid w:val="00BD2666"/>
    <w:rsid w:val="00BD55DE"/>
    <w:rsid w:val="00BE30A4"/>
    <w:rsid w:val="00C00A19"/>
    <w:rsid w:val="00C20410"/>
    <w:rsid w:val="00C8764B"/>
    <w:rsid w:val="00CA7D80"/>
    <w:rsid w:val="00CB598B"/>
    <w:rsid w:val="00CD546E"/>
    <w:rsid w:val="00D34D21"/>
    <w:rsid w:val="00D372E0"/>
    <w:rsid w:val="00D66585"/>
    <w:rsid w:val="00DD0015"/>
    <w:rsid w:val="00DF2E89"/>
    <w:rsid w:val="00E2505D"/>
    <w:rsid w:val="00E30103"/>
    <w:rsid w:val="00E35C0A"/>
    <w:rsid w:val="00E7761F"/>
    <w:rsid w:val="00EC543F"/>
    <w:rsid w:val="00ED110F"/>
    <w:rsid w:val="00EE3B95"/>
    <w:rsid w:val="00F2727C"/>
    <w:rsid w:val="00F41A0D"/>
    <w:rsid w:val="00F500C8"/>
    <w:rsid w:val="00F729D2"/>
    <w:rsid w:val="00F83619"/>
    <w:rsid w:val="00F8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FB22C1A"/>
  <w15:chartTrackingRefBased/>
  <w15:docId w15:val="{F89A066A-9C13-424F-95B6-67B31360D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CA1"/>
    <w:pPr>
      <w:spacing w:line="288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1C4"/>
    <w:pPr>
      <w:keepNext/>
      <w:spacing w:after="240" w:line="240" w:lineRule="auto"/>
      <w:outlineLvl w:val="0"/>
    </w:pPr>
    <w:rPr>
      <w:rFonts w:ascii="VAGRounded" w:eastAsiaTheme="minorHAnsi" w:hAnsi="VAGRounded"/>
      <w:color w:val="ED1556" w:themeColor="background2"/>
      <w:szCs w:val="22"/>
      <w:lang w:val="en-GB" w:eastAsia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71C4"/>
    <w:pPr>
      <w:outlineLvl w:val="1"/>
    </w:pPr>
    <w:rPr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46E"/>
    <w:pPr>
      <w:tabs>
        <w:tab w:val="center" w:pos="4513"/>
        <w:tab w:val="right" w:pos="9026"/>
      </w:tabs>
      <w:spacing w:after="0" w:line="240" w:lineRule="auto"/>
    </w:pPr>
    <w:rPr>
      <w:rFonts w:ascii="VAG Rounded Std Light" w:eastAsiaTheme="minorHAnsi" w:hAnsi="VAG Rounded Std Light"/>
      <w:color w:val="auto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D546E"/>
  </w:style>
  <w:style w:type="paragraph" w:styleId="Footer">
    <w:name w:val="footer"/>
    <w:basedOn w:val="Normal"/>
    <w:link w:val="FooterChar"/>
    <w:uiPriority w:val="99"/>
    <w:unhideWhenUsed/>
    <w:rsid w:val="00CD546E"/>
    <w:pPr>
      <w:tabs>
        <w:tab w:val="center" w:pos="4513"/>
        <w:tab w:val="right" w:pos="9026"/>
      </w:tabs>
      <w:spacing w:after="0" w:line="240" w:lineRule="auto"/>
    </w:pPr>
    <w:rPr>
      <w:rFonts w:ascii="VAG Rounded Std Light" w:eastAsiaTheme="minorHAnsi" w:hAnsi="VAG Rounded Std Light"/>
      <w:color w:val="auto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D546E"/>
  </w:style>
  <w:style w:type="paragraph" w:styleId="NormalWeb">
    <w:name w:val="Normal (Web)"/>
    <w:basedOn w:val="Normal"/>
    <w:uiPriority w:val="99"/>
    <w:semiHidden/>
    <w:unhideWhenUsed/>
    <w:rsid w:val="00DF2E8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094DF2"/>
    <w:pPr>
      <w:pBdr>
        <w:bottom w:val="single" w:sz="8" w:space="1" w:color="ED1556" w:themeColor="background2"/>
      </w:pBdr>
      <w:spacing w:after="240" w:line="240" w:lineRule="auto"/>
    </w:pPr>
    <w:rPr>
      <w:rFonts w:ascii="VAGRounded" w:eastAsiaTheme="minorHAnsi" w:hAnsi="VAGRounded"/>
      <w:color w:val="ED1556" w:themeColor="background2"/>
      <w:sz w:val="120"/>
      <w:szCs w:val="120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94DF2"/>
    <w:rPr>
      <w:rFonts w:ascii="VAGRounded" w:hAnsi="VAGRounded"/>
      <w:color w:val="ED1556" w:themeColor="background2"/>
      <w:sz w:val="120"/>
      <w:szCs w:val="1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A82"/>
    <w:pPr>
      <w:spacing w:after="240" w:line="240" w:lineRule="auto"/>
    </w:pPr>
    <w:rPr>
      <w:rFonts w:ascii="VAGRounded" w:eastAsiaTheme="minorHAnsi" w:hAnsi="VAGRounded"/>
      <w:color w:val="ED1556" w:themeColor="background2"/>
      <w:sz w:val="38"/>
      <w:szCs w:val="38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3571C4"/>
    <w:rPr>
      <w:rFonts w:ascii="VAGRounded" w:hAnsi="VAGRounded"/>
      <w:color w:val="ED1556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571C4"/>
    <w:rPr>
      <w:rFonts w:ascii="VAGRounded" w:hAnsi="VAGRounded"/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876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6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ian\Downloads\CCReport2018-1.dotx" TargetMode="External"/></Relationships>
</file>

<file path=word/theme/theme1.xml><?xml version="1.0" encoding="utf-8"?>
<a:theme xmlns:a="http://schemas.openxmlformats.org/drawingml/2006/main" name="Office Theme">
  <a:themeElements>
    <a:clrScheme name="CComm">
      <a:dk1>
        <a:sysClr val="windowText" lastClr="000000"/>
      </a:dk1>
      <a:lt1>
        <a:sysClr val="window" lastClr="FFFFFF"/>
      </a:lt1>
      <a:dk2>
        <a:srgbClr val="414042"/>
      </a:dk2>
      <a:lt2>
        <a:srgbClr val="ED1556"/>
      </a:lt2>
      <a:accent1>
        <a:srgbClr val="0072BC"/>
      </a:accent1>
      <a:accent2>
        <a:srgbClr val="FDB913"/>
      </a:accent2>
      <a:accent3>
        <a:srgbClr val="27AAE1"/>
      </a:accent3>
      <a:accent4>
        <a:srgbClr val="EE3D96"/>
      </a:accent4>
      <a:accent5>
        <a:srgbClr val="A978B4"/>
      </a:accent5>
      <a:accent6>
        <a:srgbClr val="B3D23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71BEEFDF418748AC3CD31764B720C5" ma:contentTypeVersion="6" ma:contentTypeDescription="Create a new document." ma:contentTypeScope="" ma:versionID="15c48549817368c56aa75388cedbc7af">
  <xsd:schema xmlns:xsd="http://www.w3.org/2001/XMLSchema" xmlns:xs="http://www.w3.org/2001/XMLSchema" xmlns:p="http://schemas.microsoft.com/office/2006/metadata/properties" xmlns:ns2="f4edaaa3-7766-4c66-951e-371f72d67791" xmlns:ns4="http://schemas.microsoft.com/sharepoint/v4" targetNamespace="http://schemas.microsoft.com/office/2006/metadata/properties" ma:root="true" ma:fieldsID="3e5704b902d4b3bcf23a97e7084a686d" ns2:_="" ns4:_="">
    <xsd:import namespace="f4edaaa3-7766-4c66-951e-371f72d677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aaa3-7766-4c66-951e-371f72d67791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96046bd6-6a06-4627-87fd-4da9d42fd848}" ma:internalName="TaxCatchAll" ma:showField="CatchAllData" ma:web="f4edaaa3-7766-4c66-951e-371f72d67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edaaa3-7766-4c66-951e-371f72d67791"/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D954E-AD9A-424D-ADBD-A2921F4D41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7A540E-0D83-4C5F-A5C0-69C62B8279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daaa3-7766-4c66-951e-371f72d677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9EEA3D-1908-4F53-A4D2-497028FF02E5}">
  <ds:schemaRefs>
    <ds:schemaRef ds:uri="http://schemas.microsoft.com/sharepoint/v4"/>
    <ds:schemaRef ds:uri="http://purl.org/dc/terms/"/>
    <ds:schemaRef ds:uri="http://schemas.microsoft.com/office/2006/documentManagement/types"/>
    <ds:schemaRef ds:uri="http://purl.org/dc/elements/1.1/"/>
    <ds:schemaRef ds:uri="f4edaaa3-7766-4c66-951e-371f72d67791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A58706F-0A07-481E-96EF-23B8C855D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CCReport2018-1</Template>
  <TotalTime>0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</dc:creator>
  <cp:keywords/>
  <dc:description/>
  <cp:lastModifiedBy>Rhiannon</cp:lastModifiedBy>
  <cp:revision>2</cp:revision>
  <dcterms:created xsi:type="dcterms:W3CDTF">2022-06-15T12:14:00Z</dcterms:created>
  <dcterms:modified xsi:type="dcterms:W3CDTF">2022-06-15T12:14:00Z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0x010100A871BEEFDF418748AC3CD31764B720C5</vt:lpwstr>
  </property>
</Properties>
</file>