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C9D0A" w14:textId="77777777" w:rsidR="00BD2666" w:rsidRPr="00C00A19" w:rsidRDefault="009910B4" w:rsidP="00896CA1">
      <w:pPr>
        <w:rPr>
          <w:rFonts w:ascii="VAGRounded Lt" w:hAnsi="VAGRounded Lt"/>
        </w:rPr>
      </w:pPr>
      <w:bookmarkStart w:id="0" w:name="_GoBack"/>
      <w:bookmarkEnd w:id="0"/>
      <w:r w:rsidRPr="009910B4">
        <w:rPr>
          <w:rFonts w:ascii="VAGRounded Lt" w:hAnsi="VAGRounded Lt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751A79B8" wp14:editId="13BC8ECB">
            <wp:simplePos x="0" y="0"/>
            <wp:positionH relativeFrom="column">
              <wp:posOffset>-165100</wp:posOffset>
            </wp:positionH>
            <wp:positionV relativeFrom="paragraph">
              <wp:posOffset>13335</wp:posOffset>
            </wp:positionV>
            <wp:extent cx="1790476" cy="1742857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349"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EF11A" wp14:editId="5B046652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4900295" cy="1984075"/>
                <wp:effectExtent l="19050" t="19050" r="14605" b="1651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295" cy="19840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DB703" w14:textId="77777777" w:rsidR="001F6349" w:rsidRPr="009910B4" w:rsidRDefault="001F6349" w:rsidP="001F6349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</w:pPr>
                            <w:r w:rsidRPr="009910B4"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t xml:space="preserve">Our Story: </w:t>
                            </w:r>
                            <w:r w:rsidR="000D5C22" w:rsidRPr="009910B4">
                              <w:rPr>
                                <w:rFonts w:ascii="VAGRounded Lt" w:hAnsi="VAGRounded Lt"/>
                                <w:b/>
                                <w:color w:val="auto"/>
                                <w:sz w:val="72"/>
                              </w:rPr>
                              <w:br/>
                            </w:r>
                            <w:r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[</w:t>
                            </w:r>
                            <w:r w:rsidR="00C00A19"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 xml:space="preserve">write your </w:t>
                            </w:r>
                            <w:r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school name</w:t>
                            </w:r>
                            <w:r w:rsidR="00C00A19"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="00C00A19"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here</w:t>
                            </w:r>
                            <w:r w:rsidRPr="009910B4">
                              <w:rPr>
                                <w:rFonts w:ascii="VAGRounded Lt" w:hAnsi="VAGRounded Lt"/>
                                <w:b/>
                                <w:color w:val="D9D9D9" w:themeColor="background1" w:themeShade="D9"/>
                                <w:sz w:val="56"/>
                              </w:rPr>
                              <w:t>]</w:t>
                            </w:r>
                          </w:p>
                          <w:p w14:paraId="290F4769" w14:textId="77777777" w:rsidR="001F6349" w:rsidRPr="00C00A19" w:rsidRDefault="001F6349" w:rsidP="001F6349">
                            <w:pPr>
                              <w:jc w:val="center"/>
                              <w:rPr>
                                <w:rFonts w:ascii="VAGRounded Lt" w:hAnsi="VAGRounded 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EF11A" id="Rounded Rectangle 16" o:spid="_x0000_s1026" style="position:absolute;margin-left:334.65pt;margin-top:.3pt;width:385.85pt;height:156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" fillcolor="white [3201]" strokecolor="#ee3d96 [3207]" strokeweight="2.25pt">
                <v:stroke joinstyle="miter"/>
                <v:textbox>
                  <w:txbxContent>
                    <w:p w14:paraId="5DBDB703" w14:textId="77777777" w:rsidR="001F6349" w:rsidRPr="009910B4" w:rsidRDefault="001F6349" w:rsidP="001F6349">
                      <w:pPr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</w:pPr>
                      <w:r w:rsidRPr="009910B4"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t xml:space="preserve">Our Story: </w:t>
                      </w:r>
                      <w:r w:rsidR="000D5C22" w:rsidRPr="009910B4">
                        <w:rPr>
                          <w:rFonts w:ascii="VAGRounded Lt" w:hAnsi="VAGRounded Lt"/>
                          <w:b/>
                          <w:color w:val="auto"/>
                          <w:sz w:val="72"/>
                        </w:rPr>
                        <w:br/>
                      </w:r>
                      <w:r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[</w:t>
                      </w:r>
                      <w:r w:rsidR="00C00A19"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 xml:space="preserve">write your </w:t>
                      </w:r>
                      <w:r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school name</w:t>
                      </w:r>
                      <w:r w:rsidR="00C00A19"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="00C00A19"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here</w:t>
                      </w:r>
                      <w:r w:rsidRPr="009910B4">
                        <w:rPr>
                          <w:rFonts w:ascii="VAGRounded Lt" w:hAnsi="VAGRounded Lt"/>
                          <w:b/>
                          <w:color w:val="D9D9D9" w:themeColor="background1" w:themeShade="D9"/>
                          <w:sz w:val="56"/>
                        </w:rPr>
                        <w:t>]</w:t>
                      </w:r>
                    </w:p>
                    <w:p w14:paraId="290F4769" w14:textId="77777777" w:rsidR="001F6349" w:rsidRPr="00C00A19" w:rsidRDefault="001F6349" w:rsidP="001F6349">
                      <w:pPr>
                        <w:jc w:val="center"/>
                        <w:rPr>
                          <w:rFonts w:ascii="VAGRounded Lt" w:hAnsi="VAGRounded L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8152ED" w14:textId="77777777" w:rsidR="00896CA1" w:rsidRPr="00C00A19" w:rsidRDefault="00896CA1" w:rsidP="00896CA1">
      <w:pPr>
        <w:rPr>
          <w:rFonts w:ascii="VAGRounded Lt" w:hAnsi="VAGRounded Lt"/>
        </w:rPr>
      </w:pPr>
    </w:p>
    <w:p w14:paraId="7DC12617" w14:textId="77777777" w:rsidR="00896CA1" w:rsidRPr="00C00A19" w:rsidRDefault="00896CA1" w:rsidP="00896CA1">
      <w:pPr>
        <w:rPr>
          <w:rFonts w:ascii="VAGRounded Lt" w:hAnsi="VAGRounded Lt"/>
        </w:rPr>
      </w:pPr>
    </w:p>
    <w:p w14:paraId="6D95E2FE" w14:textId="77777777" w:rsidR="00896CA1" w:rsidRPr="00C00A19" w:rsidRDefault="00896CA1" w:rsidP="00896CA1">
      <w:pPr>
        <w:rPr>
          <w:rFonts w:ascii="VAGRounded Lt" w:hAnsi="VAGRounded Lt"/>
        </w:rPr>
      </w:pPr>
    </w:p>
    <w:p w14:paraId="3C5D7C42" w14:textId="77777777" w:rsidR="00896CA1" w:rsidRPr="00C00A19" w:rsidRDefault="00896CA1" w:rsidP="00896CA1">
      <w:pPr>
        <w:rPr>
          <w:rFonts w:ascii="VAGRounded Lt" w:hAnsi="VAGRounded Lt"/>
        </w:rPr>
      </w:pPr>
    </w:p>
    <w:p w14:paraId="16DDAF33" w14:textId="77777777" w:rsidR="00896CA1" w:rsidRPr="00C00A19" w:rsidRDefault="00896CA1" w:rsidP="00896CA1">
      <w:pPr>
        <w:rPr>
          <w:rFonts w:ascii="VAGRounded Lt" w:hAnsi="VAGRounded Lt"/>
        </w:rPr>
      </w:pPr>
    </w:p>
    <w:p w14:paraId="7EF82697" w14:textId="77777777" w:rsidR="00896CA1" w:rsidRPr="00C00A19" w:rsidRDefault="00896CA1" w:rsidP="00896CA1">
      <w:pPr>
        <w:rPr>
          <w:rFonts w:ascii="VAGRounded Lt" w:hAnsi="VAGRounded Lt"/>
        </w:rPr>
      </w:pPr>
    </w:p>
    <w:p w14:paraId="1C2A487C" w14:textId="77777777" w:rsidR="00896CA1" w:rsidRPr="00C00A19" w:rsidRDefault="00896CA1" w:rsidP="00896CA1">
      <w:pPr>
        <w:rPr>
          <w:rFonts w:ascii="VAGRounded Lt" w:hAnsi="VAGRounded Lt"/>
        </w:rPr>
      </w:pPr>
    </w:p>
    <w:p w14:paraId="0C9191FD" w14:textId="77777777" w:rsidR="00896CA1" w:rsidRPr="00C00A19" w:rsidRDefault="00896CA1" w:rsidP="00896CA1">
      <w:pPr>
        <w:rPr>
          <w:rFonts w:ascii="VAGRounded Lt" w:hAnsi="VAGRounded Lt"/>
        </w:rPr>
      </w:pPr>
    </w:p>
    <w:p w14:paraId="0D355043" w14:textId="77777777" w:rsidR="00896CA1" w:rsidRPr="00C00A19" w:rsidRDefault="00896CA1" w:rsidP="00896CA1">
      <w:pPr>
        <w:rPr>
          <w:rFonts w:ascii="VAGRounded Lt" w:hAnsi="VAGRounded Lt"/>
        </w:rPr>
      </w:pPr>
    </w:p>
    <w:p w14:paraId="4AA0042B" w14:textId="77777777" w:rsidR="00896CA1" w:rsidRPr="00C00A19" w:rsidRDefault="00896CA1" w:rsidP="00896CA1">
      <w:pPr>
        <w:rPr>
          <w:rFonts w:ascii="VAGRounded Lt" w:hAnsi="VAGRounded Lt"/>
        </w:rPr>
      </w:pPr>
    </w:p>
    <w:p w14:paraId="0392B386" w14:textId="77777777" w:rsidR="00896CA1" w:rsidRPr="00C00A19" w:rsidRDefault="001F6349" w:rsidP="00896CA1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691B75" wp14:editId="654F20EF">
                <wp:simplePos x="0" y="0"/>
                <wp:positionH relativeFrom="column">
                  <wp:posOffset>525732</wp:posOffset>
                </wp:positionH>
                <wp:positionV relativeFrom="paragraph">
                  <wp:posOffset>125778</wp:posOffset>
                </wp:positionV>
                <wp:extent cx="5727700" cy="3053715"/>
                <wp:effectExtent l="0" t="0" r="2540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05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2E1A" w14:textId="77777777" w:rsidR="00896CA1" w:rsidRPr="00C00A19" w:rsidRDefault="00896CA1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[Insert a picture of your school, or another picture,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91B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1.4pt;margin-top:9.9pt;width:451pt;height:240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">
                <v:textbox>
                  <w:txbxContent>
                    <w:p w14:paraId="02BC2E1A" w14:textId="77777777" w:rsidR="00896CA1" w:rsidRPr="00C00A19" w:rsidRDefault="00896CA1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[Insert a picture of your school, or another picture,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D9B160" w14:textId="77777777" w:rsidR="00896CA1" w:rsidRPr="00C00A19" w:rsidRDefault="00896CA1" w:rsidP="00896CA1">
      <w:pPr>
        <w:rPr>
          <w:rFonts w:ascii="VAGRounded Lt" w:hAnsi="VAGRounded Lt"/>
        </w:rPr>
      </w:pPr>
    </w:p>
    <w:p w14:paraId="3E49C3B7" w14:textId="77777777" w:rsidR="00896CA1" w:rsidRPr="00C00A19" w:rsidRDefault="00896CA1" w:rsidP="00896CA1">
      <w:pPr>
        <w:rPr>
          <w:rFonts w:ascii="VAGRounded Lt" w:hAnsi="VAGRounded Lt"/>
        </w:rPr>
      </w:pPr>
    </w:p>
    <w:p w14:paraId="09CA8252" w14:textId="77777777" w:rsidR="00896CA1" w:rsidRPr="00C00A19" w:rsidRDefault="00896CA1" w:rsidP="00896CA1">
      <w:pPr>
        <w:rPr>
          <w:rFonts w:ascii="VAGRounded Lt" w:hAnsi="VAGRounded Lt"/>
        </w:rPr>
      </w:pPr>
    </w:p>
    <w:p w14:paraId="5D4D44BD" w14:textId="77777777" w:rsidR="00896CA1" w:rsidRPr="00C00A19" w:rsidRDefault="00896CA1" w:rsidP="00896CA1">
      <w:pPr>
        <w:rPr>
          <w:rFonts w:ascii="VAGRounded Lt" w:hAnsi="VAGRounded Lt"/>
        </w:rPr>
      </w:pPr>
    </w:p>
    <w:p w14:paraId="0E26B0A0" w14:textId="77777777" w:rsidR="00896CA1" w:rsidRPr="00C00A19" w:rsidRDefault="00896CA1" w:rsidP="00896CA1">
      <w:pPr>
        <w:rPr>
          <w:rFonts w:ascii="VAGRounded Lt" w:hAnsi="VAGRounded Lt"/>
        </w:rPr>
      </w:pPr>
    </w:p>
    <w:p w14:paraId="198C8F62" w14:textId="77777777" w:rsidR="00896CA1" w:rsidRPr="00C00A19" w:rsidRDefault="00896CA1" w:rsidP="00896CA1">
      <w:pPr>
        <w:rPr>
          <w:rFonts w:ascii="VAGRounded Lt" w:hAnsi="VAGRounded Lt"/>
        </w:rPr>
      </w:pPr>
    </w:p>
    <w:p w14:paraId="6785EC47" w14:textId="77777777" w:rsidR="00896CA1" w:rsidRPr="00C00A19" w:rsidRDefault="00896CA1" w:rsidP="00896CA1">
      <w:pPr>
        <w:rPr>
          <w:rFonts w:ascii="VAGRounded Lt" w:hAnsi="VAGRounded Lt"/>
        </w:rPr>
      </w:pPr>
    </w:p>
    <w:p w14:paraId="1E7A3792" w14:textId="77777777" w:rsidR="00896CA1" w:rsidRPr="00C00A19" w:rsidRDefault="00896CA1" w:rsidP="00896CA1">
      <w:pPr>
        <w:rPr>
          <w:rFonts w:ascii="VAGRounded Lt" w:hAnsi="VAGRounded Lt"/>
        </w:rPr>
      </w:pPr>
    </w:p>
    <w:p w14:paraId="6CFBD1B3" w14:textId="77777777" w:rsidR="00896CA1" w:rsidRPr="00C00A19" w:rsidRDefault="00896CA1" w:rsidP="00896CA1">
      <w:pPr>
        <w:rPr>
          <w:rFonts w:ascii="VAGRounded Lt" w:hAnsi="VAGRounded Lt"/>
        </w:rPr>
      </w:pPr>
    </w:p>
    <w:p w14:paraId="5DF3566F" w14:textId="77777777" w:rsidR="00896CA1" w:rsidRPr="00C00A19" w:rsidRDefault="00896CA1" w:rsidP="00896CA1">
      <w:pPr>
        <w:rPr>
          <w:rFonts w:ascii="VAGRounded Lt" w:hAnsi="VAGRounded Lt"/>
        </w:rPr>
      </w:pPr>
    </w:p>
    <w:p w14:paraId="345353E3" w14:textId="77777777" w:rsidR="00896CA1" w:rsidRPr="00C00A19" w:rsidRDefault="00896CA1" w:rsidP="00896CA1">
      <w:pPr>
        <w:rPr>
          <w:rFonts w:ascii="VAGRounded Lt" w:hAnsi="VAGRounded Lt"/>
        </w:rPr>
      </w:pPr>
    </w:p>
    <w:p w14:paraId="7C118BEE" w14:textId="77777777" w:rsidR="00896CA1" w:rsidRPr="00C00A19" w:rsidRDefault="00896CA1" w:rsidP="00896CA1">
      <w:pPr>
        <w:rPr>
          <w:rFonts w:ascii="VAGRounded Lt" w:hAnsi="VAGRounded Lt"/>
        </w:rPr>
      </w:pPr>
    </w:p>
    <w:p w14:paraId="7B79F3F4" w14:textId="77777777" w:rsidR="00896CA1" w:rsidRPr="00C00A19" w:rsidRDefault="00896CA1" w:rsidP="00896CA1">
      <w:pPr>
        <w:rPr>
          <w:rFonts w:ascii="VAGRounded Lt" w:hAnsi="VAGRounded Lt"/>
        </w:rPr>
      </w:pPr>
    </w:p>
    <w:p w14:paraId="30CF2705" w14:textId="77777777" w:rsidR="00896CA1" w:rsidRPr="00C00A19" w:rsidRDefault="00896CA1" w:rsidP="00896CA1">
      <w:pPr>
        <w:rPr>
          <w:rFonts w:ascii="VAGRounded Lt" w:hAnsi="VAGRounded Lt"/>
        </w:rPr>
      </w:pPr>
    </w:p>
    <w:p w14:paraId="48A07666" w14:textId="77777777" w:rsidR="001F6349" w:rsidRDefault="001F6349" w:rsidP="00896CA1">
      <w:pPr>
        <w:rPr>
          <w:rFonts w:ascii="VAGRounded Lt" w:hAnsi="VAGRounded Lt"/>
        </w:rPr>
      </w:pPr>
    </w:p>
    <w:p w14:paraId="059765F5" w14:textId="77777777" w:rsidR="00C00A19" w:rsidRPr="00C00A19" w:rsidRDefault="00C00A19" w:rsidP="00896CA1">
      <w:pPr>
        <w:rPr>
          <w:rFonts w:ascii="VAGRounded Lt" w:hAnsi="VAGRounded Lt"/>
        </w:rPr>
      </w:pPr>
    </w:p>
    <w:p w14:paraId="600A48A0" w14:textId="77777777" w:rsidR="001F6349" w:rsidRPr="00C00A19" w:rsidRDefault="001F6349" w:rsidP="00896CA1">
      <w:pPr>
        <w:rPr>
          <w:rFonts w:ascii="VAGRounded Lt" w:hAnsi="VAGRounded Lt"/>
        </w:rPr>
      </w:pPr>
    </w:p>
    <w:p w14:paraId="639647A9" w14:textId="77777777" w:rsidR="001F6349" w:rsidRPr="00C00A19" w:rsidRDefault="001F6349" w:rsidP="00896CA1">
      <w:pPr>
        <w:rPr>
          <w:rFonts w:ascii="VAGRounded Lt" w:hAnsi="VAGRounded Lt"/>
        </w:rPr>
      </w:pPr>
    </w:p>
    <w:p w14:paraId="1DF37281" w14:textId="77777777" w:rsidR="00896CA1" w:rsidRPr="00C00A19" w:rsidRDefault="00896CA1" w:rsidP="00896CA1">
      <w:pPr>
        <w:rPr>
          <w:rFonts w:ascii="VAGRounded Lt" w:hAnsi="VAGRounded Lt"/>
        </w:rPr>
      </w:pPr>
    </w:p>
    <w:p w14:paraId="4EB0590B" w14:textId="77777777" w:rsidR="00896CA1" w:rsidRPr="00C00A19" w:rsidRDefault="00896CA1" w:rsidP="00896CA1">
      <w:pPr>
        <w:rPr>
          <w:rFonts w:ascii="VAGRounded Lt" w:hAnsi="VAGRounded Lt"/>
        </w:rPr>
      </w:pPr>
    </w:p>
    <w:p w14:paraId="2993A80F" w14:textId="77777777" w:rsidR="00896CA1" w:rsidRPr="00C00A19" w:rsidRDefault="00B376F9" w:rsidP="00896CA1">
      <w:pPr>
        <w:rPr>
          <w:rFonts w:ascii="VAGRounded Lt" w:hAnsi="VAGRounded Lt"/>
        </w:rPr>
      </w:pPr>
      <w:r w:rsidRPr="00B376F9">
        <w:rPr>
          <w:rFonts w:ascii="VAGRounded Lt" w:hAnsi="VAGRounded Lt"/>
          <w:noProof/>
          <w:lang w:val="en-GB"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4FD48D22" wp14:editId="28372499">
            <wp:simplePos x="0" y="0"/>
            <wp:positionH relativeFrom="margin">
              <wp:align>left</wp:align>
            </wp:positionH>
            <wp:positionV relativeFrom="paragraph">
              <wp:posOffset>-281940</wp:posOffset>
            </wp:positionV>
            <wp:extent cx="1028700" cy="965129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CC3127" wp14:editId="5986893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43125" cy="422275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33766" w14:textId="77777777" w:rsidR="0087699E" w:rsidRPr="00C00A19" w:rsidRDefault="0087699E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 xml:space="preserve">About </w:t>
                            </w:r>
                            <w:r w:rsidR="001F6349" w:rsidRPr="00C00A19"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y</w:t>
                            </w:r>
                            <w:r w:rsidRPr="00C00A19"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our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3127" id="_x0000_s1028" type="#_x0000_t202" style="position:absolute;margin-left:0;margin-top:0;width:168.75pt;height:3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" stroked="f">
                <v:textbox>
                  <w:txbxContent>
                    <w:p w14:paraId="5F433766" w14:textId="77777777" w:rsidR="0087699E" w:rsidRPr="00C00A19" w:rsidRDefault="0087699E">
                      <w:pP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</w:pPr>
                      <w:r w:rsidRPr="00C00A19"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 xml:space="preserve">About </w:t>
                      </w:r>
                      <w:r w:rsidR="001F6349" w:rsidRPr="00C00A19"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y</w:t>
                      </w:r>
                      <w:r w:rsidRPr="00C00A19"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our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9E8BF2" w14:textId="77777777" w:rsidR="001F6349" w:rsidRPr="00C00A19" w:rsidRDefault="001F6349" w:rsidP="00896CA1">
      <w:pPr>
        <w:rPr>
          <w:rFonts w:ascii="VAGRounded Lt" w:hAnsi="VAGRounded Lt"/>
        </w:rPr>
      </w:pPr>
    </w:p>
    <w:p w14:paraId="514E1086" w14:textId="77777777" w:rsidR="001F6349" w:rsidRPr="00C00A19" w:rsidRDefault="00C8764B" w:rsidP="001F6349">
      <w:pPr>
        <w:rPr>
          <w:rFonts w:ascii="VAGRounded Lt" w:hAnsi="VAGRounded Lt"/>
          <w:b/>
        </w:rPr>
      </w:pPr>
      <w:r w:rsidRPr="00C00A19">
        <w:rPr>
          <w:rFonts w:ascii="VAGRounded Lt" w:hAnsi="VAGRounded Lt"/>
        </w:rPr>
        <w:t xml:space="preserve">  </w:t>
      </w:r>
      <w:r w:rsidRPr="00C00A19">
        <w:rPr>
          <w:rFonts w:ascii="VAGRounded Lt" w:hAnsi="VAGRounded Lt"/>
        </w:rPr>
        <w:tab/>
      </w:r>
      <w:r w:rsidRPr="00C00A19">
        <w:rPr>
          <w:rFonts w:ascii="VAGRounded Lt" w:hAnsi="VAGRounded Lt"/>
        </w:rPr>
        <w:tab/>
      </w:r>
      <w:r w:rsidRPr="00C00A19">
        <w:rPr>
          <w:rFonts w:ascii="VAGRounded Lt" w:hAnsi="VAGRounded Lt"/>
          <w:b/>
          <w:color w:val="auto"/>
          <w:sz w:val="32"/>
        </w:rPr>
        <w:t xml:space="preserve"> </w:t>
      </w:r>
    </w:p>
    <w:p w14:paraId="1746F6E6" w14:textId="77777777" w:rsidR="00E30103" w:rsidRDefault="00B376F9" w:rsidP="001F6349">
      <w:pPr>
        <w:rPr>
          <w:rFonts w:ascii="VAGRounded Lt" w:hAnsi="VAGRounded Lt"/>
        </w:rPr>
      </w:pP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0DFC4" wp14:editId="6D7533F3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6667500" cy="779145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79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B28F4" w14:textId="77777777" w:rsidR="00E30103" w:rsidRDefault="00E30103" w:rsidP="00E30103">
                            <w:p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r w:rsidRPr="009910B4">
                              <w:rPr>
                                <w:rFonts w:ascii="VAGRounded Lt" w:hAnsi="VAGRounded Lt"/>
                                <w:sz w:val="28"/>
                              </w:rPr>
                              <w:t>[Write about your school here]</w:t>
                            </w:r>
                          </w:p>
                          <w:p w14:paraId="338F6D8A" w14:textId="77777777" w:rsidR="00B376F9" w:rsidRPr="009910B4" w:rsidRDefault="00B376F9" w:rsidP="00E30103">
                            <w:p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</w:p>
                          <w:p w14:paraId="23F58FB8" w14:textId="49C809F2" w:rsidR="009910B4" w:rsidRDefault="009910B4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Rocio wou</w:t>
                            </w:r>
                            <w:r w:rsidR="009A7BA5">
                              <w:rPr>
                                <w:rFonts w:ascii="VAGRounded Lt" w:hAnsi="VAGRounded Lt"/>
                                <w:sz w:val="24"/>
                              </w:rPr>
                              <w:t>ld like to know more about her Ambassadors and their school</w:t>
                            </w: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 xml:space="preserve">. </w:t>
                            </w:r>
                          </w:p>
                          <w:p w14:paraId="7AFF8421" w14:textId="77777777" w:rsidR="009910B4" w:rsidRDefault="009910B4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Write about your school here.</w:t>
                            </w:r>
                          </w:p>
                          <w:p w14:paraId="559F3508" w14:textId="77777777" w:rsidR="009910B4" w:rsidRPr="00C00A19" w:rsidRDefault="009910B4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Here are some questions to help you:</w:t>
                            </w:r>
                          </w:p>
                          <w:p w14:paraId="00812004" w14:textId="77777777" w:rsidR="00E30103" w:rsidRPr="00C00A19" w:rsidRDefault="009910B4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Where is your school?</w:t>
                            </w:r>
                          </w:p>
                          <w:p w14:paraId="39A3EE99" w14:textId="77777777" w:rsidR="00E30103" w:rsidRPr="00C00A19" w:rsidRDefault="00E30103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Is it a big school or a small school?</w:t>
                            </w:r>
                          </w:p>
                          <w:p w14:paraId="31DFA568" w14:textId="500BEAF4" w:rsidR="00E30103" w:rsidRPr="00C00A19" w:rsidRDefault="00E30103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How many</w:t>
                            </w:r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Ambassadors do you have?</w:t>
                            </w:r>
                          </w:p>
                          <w:p w14:paraId="48F2D952" w14:textId="63690C5B" w:rsidR="00E30103" w:rsidRPr="00C00A19" w:rsidRDefault="00E30103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What’s b</w:t>
                            </w:r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 xml:space="preserve">een the best bit about being </w:t>
                            </w:r>
                            <w:r w:rsidR="009A7BA5">
                              <w:rPr>
                                <w:rFonts w:ascii="VAGRounded Lt" w:hAnsi="VAGRounded Lt"/>
                                <w:sz w:val="24"/>
                              </w:rPr>
                              <w:t>an</w:t>
                            </w:r>
                            <w:r w:rsidR="009910B4">
                              <w:rPr>
                                <w:rFonts w:ascii="VAGRounded Lt" w:hAnsi="VAGRounded Lt"/>
                                <w:sz w:val="24"/>
                              </w:rPr>
                              <w:t xml:space="preserve"> </w:t>
                            </w: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Ambassador?</w:t>
                            </w:r>
                          </w:p>
                          <w:p w14:paraId="53F334B1" w14:textId="77777777" w:rsidR="00E30103" w:rsidRDefault="00E30103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What are some of the best things about your school?</w:t>
                            </w:r>
                          </w:p>
                          <w:p w14:paraId="4BC202AB" w14:textId="77777777" w:rsidR="009910B4" w:rsidRDefault="009910B4" w:rsidP="00E30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sz w:val="24"/>
                              </w:rPr>
                              <w:t>Do you have a message to welcome Rocio to her new job as Children’s Commissioner for Wales?</w:t>
                            </w:r>
                          </w:p>
                          <w:p w14:paraId="591819E5" w14:textId="77777777" w:rsidR="009910B4" w:rsidRPr="009910B4" w:rsidRDefault="009910B4" w:rsidP="009910B4">
                            <w:pPr>
                              <w:ind w:left="360"/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</w:p>
                          <w:p w14:paraId="1FB12EAF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0DFC4" id="Rounded Rectangle 18" o:spid="_x0000_s1029" style="position:absolute;margin-left:473.8pt;margin-top:18.95pt;width:525pt;height:613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" fillcolor="white [3201]" strokecolor="#ee3d96 [3207]" strokeweight="1pt">
                <v:stroke joinstyle="miter"/>
                <v:textbox>
                  <w:txbxContent>
                    <w:p w14:paraId="6C4B28F4" w14:textId="77777777" w:rsidR="00E30103" w:rsidRDefault="00E30103" w:rsidP="00E30103">
                      <w:pPr>
                        <w:rPr>
                          <w:rFonts w:ascii="VAGRounded Lt" w:hAnsi="VAGRounded Lt"/>
                          <w:sz w:val="28"/>
                        </w:rPr>
                      </w:pPr>
                      <w:r w:rsidRPr="009910B4">
                        <w:rPr>
                          <w:rFonts w:ascii="VAGRounded Lt" w:hAnsi="VAGRounded Lt"/>
                          <w:sz w:val="28"/>
                        </w:rPr>
                        <w:t>[Write about your school here]</w:t>
                      </w:r>
                    </w:p>
                    <w:p w14:paraId="338F6D8A" w14:textId="77777777" w:rsidR="00B376F9" w:rsidRPr="009910B4" w:rsidRDefault="00B376F9" w:rsidP="00E30103">
                      <w:pPr>
                        <w:rPr>
                          <w:rFonts w:ascii="VAGRounded Lt" w:hAnsi="VAGRounded Lt"/>
                          <w:sz w:val="28"/>
                        </w:rPr>
                      </w:pPr>
                    </w:p>
                    <w:p w14:paraId="23F58FB8" w14:textId="49C809F2" w:rsidR="009910B4" w:rsidRDefault="009910B4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>Rocio wou</w:t>
                      </w:r>
                      <w:r w:rsidR="009A7BA5">
                        <w:rPr>
                          <w:rFonts w:ascii="VAGRounded Lt" w:hAnsi="VAGRounded Lt"/>
                          <w:sz w:val="24"/>
                        </w:rPr>
                        <w:t>ld like to know more about her Ambassadors and their school</w:t>
                      </w:r>
                      <w:r>
                        <w:rPr>
                          <w:rFonts w:ascii="VAGRounded Lt" w:hAnsi="VAGRounded Lt"/>
                          <w:sz w:val="24"/>
                        </w:rPr>
                        <w:t xml:space="preserve">. </w:t>
                      </w:r>
                    </w:p>
                    <w:p w14:paraId="7AFF8421" w14:textId="77777777" w:rsidR="009910B4" w:rsidRDefault="009910B4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>Write about your school here.</w:t>
                      </w:r>
                    </w:p>
                    <w:p w14:paraId="559F3508" w14:textId="77777777" w:rsidR="009910B4" w:rsidRPr="00C00A19" w:rsidRDefault="009910B4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>Here are some questions to help you:</w:t>
                      </w:r>
                    </w:p>
                    <w:p w14:paraId="00812004" w14:textId="77777777" w:rsidR="00E30103" w:rsidRPr="00C00A19" w:rsidRDefault="009910B4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>Where is your school?</w:t>
                      </w:r>
                    </w:p>
                    <w:p w14:paraId="39A3EE99" w14:textId="77777777" w:rsidR="00E30103" w:rsidRPr="00C00A19" w:rsidRDefault="00E30103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Is it a big school or a small school?</w:t>
                      </w:r>
                    </w:p>
                    <w:p w14:paraId="31DFA568" w14:textId="500BEAF4" w:rsidR="00E30103" w:rsidRPr="00C00A19" w:rsidRDefault="00E30103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How many</w:t>
                      </w:r>
                      <w:r w:rsidR="009910B4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r w:rsidRPr="00C00A19">
                        <w:rPr>
                          <w:rFonts w:ascii="VAGRounded Lt" w:hAnsi="VAGRounded Lt"/>
                          <w:sz w:val="24"/>
                        </w:rPr>
                        <w:t>Ambassadors do you have?</w:t>
                      </w:r>
                    </w:p>
                    <w:p w14:paraId="48F2D952" w14:textId="63690C5B" w:rsidR="00E30103" w:rsidRPr="00C00A19" w:rsidRDefault="00E30103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What’s b</w:t>
                      </w:r>
                      <w:r w:rsidR="009910B4">
                        <w:rPr>
                          <w:rFonts w:ascii="VAGRounded Lt" w:hAnsi="VAGRounded Lt"/>
                          <w:sz w:val="24"/>
                        </w:rPr>
                        <w:t xml:space="preserve">een the best bit about being </w:t>
                      </w:r>
                      <w:r w:rsidR="009A7BA5">
                        <w:rPr>
                          <w:rFonts w:ascii="VAGRounded Lt" w:hAnsi="VAGRounded Lt"/>
                          <w:sz w:val="24"/>
                        </w:rPr>
                        <w:t>an</w:t>
                      </w:r>
                      <w:r w:rsidR="009910B4">
                        <w:rPr>
                          <w:rFonts w:ascii="VAGRounded Lt" w:hAnsi="VAGRounded Lt"/>
                          <w:sz w:val="24"/>
                        </w:rPr>
                        <w:t xml:space="preserve"> </w:t>
                      </w:r>
                      <w:r w:rsidRPr="00C00A19">
                        <w:rPr>
                          <w:rFonts w:ascii="VAGRounded Lt" w:hAnsi="VAGRounded Lt"/>
                          <w:sz w:val="24"/>
                        </w:rPr>
                        <w:t>Ambassador?</w:t>
                      </w:r>
                    </w:p>
                    <w:p w14:paraId="53F334B1" w14:textId="77777777" w:rsidR="00E30103" w:rsidRDefault="00E30103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What are some of the best things about your school?</w:t>
                      </w:r>
                    </w:p>
                    <w:p w14:paraId="4BC202AB" w14:textId="77777777" w:rsidR="009910B4" w:rsidRDefault="009910B4" w:rsidP="00E30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sz w:val="24"/>
                        </w:rPr>
                        <w:t>Do you have a message to welcome Rocio to her new job as Children’s Commissioner for Wales?</w:t>
                      </w:r>
                    </w:p>
                    <w:p w14:paraId="591819E5" w14:textId="77777777" w:rsidR="009910B4" w:rsidRPr="009910B4" w:rsidRDefault="009910B4" w:rsidP="009910B4">
                      <w:pPr>
                        <w:ind w:left="360"/>
                        <w:rPr>
                          <w:rFonts w:ascii="VAGRounded Lt" w:hAnsi="VAGRounded Lt"/>
                          <w:sz w:val="24"/>
                        </w:rPr>
                      </w:pPr>
                    </w:p>
                    <w:p w14:paraId="1FB12EAF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4F6AFB" w14:textId="77777777" w:rsidR="00E30103" w:rsidRDefault="00E30103" w:rsidP="001F6349">
      <w:pPr>
        <w:rPr>
          <w:rFonts w:ascii="VAGRounded Lt" w:hAnsi="VAGRounded Lt"/>
        </w:rPr>
      </w:pPr>
    </w:p>
    <w:p w14:paraId="6F9679F9" w14:textId="77777777" w:rsidR="00E30103" w:rsidRDefault="00E30103" w:rsidP="001F6349">
      <w:pPr>
        <w:rPr>
          <w:rFonts w:ascii="VAGRounded Lt" w:hAnsi="VAGRounded Lt"/>
        </w:rPr>
      </w:pPr>
    </w:p>
    <w:p w14:paraId="08C1B04D" w14:textId="77777777" w:rsidR="00E30103" w:rsidRDefault="00E30103" w:rsidP="001F6349">
      <w:pPr>
        <w:rPr>
          <w:rFonts w:ascii="VAGRounded Lt" w:hAnsi="VAGRounded Lt"/>
        </w:rPr>
      </w:pPr>
    </w:p>
    <w:p w14:paraId="3F291717" w14:textId="77777777" w:rsidR="00E30103" w:rsidRDefault="00E30103" w:rsidP="001F6349">
      <w:pPr>
        <w:rPr>
          <w:rFonts w:ascii="VAGRounded Lt" w:hAnsi="VAGRounded Lt"/>
        </w:rPr>
      </w:pPr>
    </w:p>
    <w:p w14:paraId="1DAEB8CB" w14:textId="77777777" w:rsidR="00E30103" w:rsidRDefault="00E30103" w:rsidP="001F6349">
      <w:pPr>
        <w:rPr>
          <w:rFonts w:ascii="VAGRounded Lt" w:hAnsi="VAGRounded Lt"/>
        </w:rPr>
      </w:pPr>
    </w:p>
    <w:p w14:paraId="3CD8A019" w14:textId="77777777" w:rsidR="00E30103" w:rsidRDefault="00E30103" w:rsidP="001F6349">
      <w:pPr>
        <w:rPr>
          <w:rFonts w:ascii="VAGRounded Lt" w:hAnsi="VAGRounded Lt"/>
        </w:rPr>
      </w:pPr>
    </w:p>
    <w:p w14:paraId="0245987C" w14:textId="77777777" w:rsidR="00E30103" w:rsidRDefault="00E30103" w:rsidP="001F6349">
      <w:pPr>
        <w:rPr>
          <w:rFonts w:ascii="VAGRounded Lt" w:hAnsi="VAGRounded Lt"/>
        </w:rPr>
      </w:pPr>
    </w:p>
    <w:p w14:paraId="7B3AC352" w14:textId="77777777" w:rsidR="00E30103" w:rsidRDefault="00E30103" w:rsidP="001F6349">
      <w:pPr>
        <w:rPr>
          <w:rFonts w:ascii="VAGRounded Lt" w:hAnsi="VAGRounded Lt"/>
        </w:rPr>
      </w:pPr>
    </w:p>
    <w:p w14:paraId="6AEACA07" w14:textId="77777777" w:rsidR="00E30103" w:rsidRDefault="00E30103" w:rsidP="001F6349">
      <w:pPr>
        <w:rPr>
          <w:rFonts w:ascii="VAGRounded Lt" w:hAnsi="VAGRounded Lt"/>
        </w:rPr>
      </w:pPr>
    </w:p>
    <w:p w14:paraId="490641FB" w14:textId="77777777" w:rsidR="00E30103" w:rsidRDefault="00E30103" w:rsidP="001F6349">
      <w:pPr>
        <w:rPr>
          <w:rFonts w:ascii="VAGRounded Lt" w:hAnsi="VAGRounded Lt"/>
        </w:rPr>
      </w:pPr>
    </w:p>
    <w:p w14:paraId="62F3D24D" w14:textId="77777777" w:rsidR="00E30103" w:rsidRDefault="00E30103" w:rsidP="001F6349">
      <w:pPr>
        <w:rPr>
          <w:rFonts w:ascii="VAGRounded Lt" w:hAnsi="VAGRounded Lt"/>
        </w:rPr>
      </w:pPr>
    </w:p>
    <w:p w14:paraId="5EB41EDA" w14:textId="77777777" w:rsidR="00E30103" w:rsidRDefault="00E30103" w:rsidP="001F6349">
      <w:pPr>
        <w:rPr>
          <w:rFonts w:ascii="VAGRounded Lt" w:hAnsi="VAGRounded Lt"/>
        </w:rPr>
      </w:pPr>
    </w:p>
    <w:p w14:paraId="7B906BEA" w14:textId="77777777" w:rsidR="00E30103" w:rsidRDefault="00E30103" w:rsidP="001F6349">
      <w:pPr>
        <w:rPr>
          <w:rFonts w:ascii="VAGRounded Lt" w:hAnsi="VAGRounded Lt"/>
        </w:rPr>
      </w:pPr>
    </w:p>
    <w:p w14:paraId="41D6055B" w14:textId="77777777" w:rsidR="00E30103" w:rsidRDefault="00E30103" w:rsidP="001F6349">
      <w:pPr>
        <w:rPr>
          <w:rFonts w:ascii="VAGRounded Lt" w:hAnsi="VAGRounded Lt"/>
        </w:rPr>
      </w:pPr>
    </w:p>
    <w:p w14:paraId="7EEF819C" w14:textId="77777777" w:rsidR="00E30103" w:rsidRDefault="00E30103" w:rsidP="001F6349">
      <w:pPr>
        <w:rPr>
          <w:rFonts w:ascii="VAGRounded Lt" w:hAnsi="VAGRounded Lt"/>
        </w:rPr>
      </w:pPr>
    </w:p>
    <w:p w14:paraId="7FAD9D13" w14:textId="77777777" w:rsidR="00E30103" w:rsidRDefault="00E30103" w:rsidP="001F6349">
      <w:pPr>
        <w:rPr>
          <w:rFonts w:ascii="VAGRounded Lt" w:hAnsi="VAGRounded Lt"/>
        </w:rPr>
      </w:pPr>
    </w:p>
    <w:p w14:paraId="31A43143" w14:textId="77777777" w:rsidR="00E30103" w:rsidRDefault="00E30103" w:rsidP="001F6349">
      <w:pPr>
        <w:rPr>
          <w:rFonts w:ascii="VAGRounded Lt" w:hAnsi="VAGRounded Lt"/>
        </w:rPr>
      </w:pPr>
    </w:p>
    <w:p w14:paraId="144845F5" w14:textId="77777777" w:rsidR="00E30103" w:rsidRDefault="00E30103" w:rsidP="001F6349">
      <w:pPr>
        <w:rPr>
          <w:rFonts w:ascii="VAGRounded Lt" w:hAnsi="VAGRounded Lt"/>
        </w:rPr>
      </w:pPr>
    </w:p>
    <w:p w14:paraId="0A7E2DC4" w14:textId="77777777" w:rsidR="00E30103" w:rsidRDefault="00E30103" w:rsidP="001F6349">
      <w:pPr>
        <w:rPr>
          <w:rFonts w:ascii="VAGRounded Lt" w:hAnsi="VAGRounded Lt"/>
        </w:rPr>
      </w:pPr>
    </w:p>
    <w:p w14:paraId="7E4243D1" w14:textId="77777777" w:rsidR="00E30103" w:rsidRDefault="00E30103" w:rsidP="001F6349">
      <w:pPr>
        <w:rPr>
          <w:rFonts w:ascii="VAGRounded Lt" w:hAnsi="VAGRounded Lt"/>
        </w:rPr>
      </w:pPr>
    </w:p>
    <w:p w14:paraId="704DEA0F" w14:textId="77777777" w:rsidR="00E30103" w:rsidRDefault="00E30103" w:rsidP="001F6349">
      <w:pPr>
        <w:rPr>
          <w:rFonts w:ascii="VAGRounded Lt" w:hAnsi="VAGRounded Lt"/>
        </w:rPr>
      </w:pPr>
    </w:p>
    <w:p w14:paraId="3A8C8CB4" w14:textId="77777777" w:rsidR="00E30103" w:rsidRDefault="00E30103" w:rsidP="001F6349">
      <w:pPr>
        <w:rPr>
          <w:rFonts w:ascii="VAGRounded Lt" w:hAnsi="VAGRounded Lt"/>
        </w:rPr>
      </w:pPr>
    </w:p>
    <w:p w14:paraId="4E7DE302" w14:textId="77777777" w:rsidR="00E30103" w:rsidRDefault="00E30103" w:rsidP="001F6349">
      <w:pPr>
        <w:rPr>
          <w:rFonts w:ascii="VAGRounded Lt" w:hAnsi="VAGRounded Lt"/>
        </w:rPr>
      </w:pPr>
    </w:p>
    <w:p w14:paraId="25E586DB" w14:textId="77777777" w:rsidR="00E30103" w:rsidRDefault="00E30103" w:rsidP="001F6349">
      <w:pPr>
        <w:rPr>
          <w:rFonts w:ascii="VAGRounded Lt" w:hAnsi="VAGRounded Lt"/>
        </w:rPr>
      </w:pPr>
    </w:p>
    <w:p w14:paraId="429742DB" w14:textId="77777777" w:rsidR="00E30103" w:rsidRDefault="00E30103" w:rsidP="001F6349">
      <w:pPr>
        <w:rPr>
          <w:rFonts w:ascii="VAGRounded Lt" w:hAnsi="VAGRounded Lt"/>
        </w:rPr>
      </w:pPr>
    </w:p>
    <w:p w14:paraId="24D268AE" w14:textId="77777777" w:rsidR="00E30103" w:rsidRDefault="00E30103" w:rsidP="001F6349">
      <w:pPr>
        <w:rPr>
          <w:rFonts w:ascii="VAGRounded Lt" w:hAnsi="VAGRounded Lt"/>
        </w:rPr>
      </w:pPr>
    </w:p>
    <w:p w14:paraId="4DCFDDE3" w14:textId="77777777" w:rsidR="001F6349" w:rsidRPr="00C00A19" w:rsidRDefault="001F6349" w:rsidP="001F6349">
      <w:pPr>
        <w:rPr>
          <w:rFonts w:ascii="VAGRounded Lt" w:hAnsi="VAGRounded Lt"/>
        </w:rPr>
      </w:pPr>
    </w:p>
    <w:p w14:paraId="2BEBD56F" w14:textId="77777777" w:rsidR="001F6349" w:rsidRPr="00C00A19" w:rsidRDefault="001F6349" w:rsidP="001F6349">
      <w:pPr>
        <w:rPr>
          <w:rFonts w:ascii="VAGRounded Lt" w:hAnsi="VAGRounded Lt"/>
        </w:rPr>
      </w:pPr>
    </w:p>
    <w:p w14:paraId="285A0D5E" w14:textId="77777777" w:rsidR="001F6349" w:rsidRPr="00C00A19" w:rsidRDefault="00B376F9" w:rsidP="001F6349">
      <w:pPr>
        <w:rPr>
          <w:rFonts w:ascii="VAGRounded Lt" w:hAnsi="VAGRounded Lt"/>
        </w:rPr>
      </w:pPr>
      <w:r w:rsidRPr="00B376F9">
        <w:rPr>
          <w:rFonts w:ascii="VAGRounded Lt" w:hAnsi="VAGRounded Lt"/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7BFF7C7E" wp14:editId="1357FADE">
            <wp:simplePos x="0" y="0"/>
            <wp:positionH relativeFrom="margin">
              <wp:align>left</wp:align>
            </wp:positionH>
            <wp:positionV relativeFrom="paragraph">
              <wp:posOffset>-224790</wp:posOffset>
            </wp:positionV>
            <wp:extent cx="1046215" cy="1038225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70BBD9" wp14:editId="70E344F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314575" cy="422275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1833C" w14:textId="77777777" w:rsidR="003D076D" w:rsidRPr="00C00A19" w:rsidRDefault="009910B4" w:rsidP="003D076D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>Ambitions</w:t>
                            </w:r>
                            <w:r w:rsidR="003D076D" w:rsidRPr="00C00A19">
                              <w:rPr>
                                <w:rFonts w:ascii="VAGRounded Lt" w:hAnsi="VAGRounded Lt"/>
                                <w:b/>
                                <w:color w:val="auto"/>
                                <w:sz w:val="40"/>
                              </w:rPr>
                              <w:t xml:space="preserve"> for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BBD9" id="_x0000_s1030" type="#_x0000_t202" style="position:absolute;margin-left:0;margin-top:1.05pt;width:182.25pt;height:33.2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" stroked="f">
                <v:textbox>
                  <w:txbxContent>
                    <w:p w14:paraId="2BF1833C" w14:textId="77777777" w:rsidR="003D076D" w:rsidRPr="00C00A19" w:rsidRDefault="009910B4" w:rsidP="003D076D">
                      <w:pP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</w:pPr>
                      <w:r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>Ambitions</w:t>
                      </w:r>
                      <w:r w:rsidR="003D076D" w:rsidRPr="00C00A19">
                        <w:rPr>
                          <w:rFonts w:ascii="VAGRounded Lt" w:hAnsi="VAGRounded Lt"/>
                          <w:b/>
                          <w:color w:val="auto"/>
                          <w:sz w:val="40"/>
                        </w:rPr>
                        <w:t xml:space="preserve"> for Wales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D6796F" w14:textId="77777777" w:rsidR="001F6349" w:rsidRPr="00C00A19" w:rsidRDefault="001F6349" w:rsidP="001F6349">
      <w:pPr>
        <w:rPr>
          <w:rFonts w:ascii="VAGRounded Lt" w:hAnsi="VAGRounded Lt"/>
        </w:rPr>
      </w:pPr>
    </w:p>
    <w:p w14:paraId="6E160A68" w14:textId="77777777" w:rsidR="001F6349" w:rsidRPr="00C00A19" w:rsidRDefault="00B376F9" w:rsidP="001F6349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706039" wp14:editId="07282A53">
                <wp:simplePos x="0" y="0"/>
                <wp:positionH relativeFrom="margin">
                  <wp:align>right</wp:align>
                </wp:positionH>
                <wp:positionV relativeFrom="paragraph">
                  <wp:posOffset>431800</wp:posOffset>
                </wp:positionV>
                <wp:extent cx="6703060" cy="1514475"/>
                <wp:effectExtent l="0" t="0" r="254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4839E" w14:textId="0376A27D" w:rsidR="00B542A6" w:rsidRPr="00C00A19" w:rsidRDefault="00B542A6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Rocio’s wish is for every child in Wales to get their rights.</w:t>
                            </w:r>
                            <w:r w:rsidR="00200CF6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Rights are the things children </w:t>
                            </w:r>
                            <w:r w:rsidR="009A7BA5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and young people </w:t>
                            </w:r>
                            <w:r w:rsidR="00200CF6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need to grow up happy, healthy and safe.</w:t>
                            </w:r>
                            <w:r w:rsidRPr="00C00A19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  <w:p w14:paraId="6B996C5C" w14:textId="77777777" w:rsidR="00200CF6" w:rsidRPr="00200CF6" w:rsidRDefault="00200CF6" w:rsidP="00B542A6">
                            <w:pPr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</w:pPr>
                            <w:r w:rsidRPr="00200CF6">
                              <w:rPr>
                                <w:rFonts w:ascii="VAGRounded Lt" w:hAnsi="VAGRounded Lt"/>
                                <w:b/>
                                <w:color w:val="auto"/>
                                <w:sz w:val="24"/>
                              </w:rPr>
                              <w:t>How can Rocio make Wales a better place for children and young people?</w:t>
                            </w:r>
                          </w:p>
                          <w:p w14:paraId="4E212D0E" w14:textId="77777777" w:rsidR="009A7BA5" w:rsidRDefault="009910B4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You can write your answers in the b</w:t>
                            </w:r>
                            <w:r w:rsidR="009A7BA5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oxes below. </w:t>
                            </w:r>
                          </w:p>
                          <w:p w14:paraId="14CA1D9A" w14:textId="2FC25AC6" w:rsidR="009910B4" w:rsidRPr="00C00A19" w:rsidRDefault="009A7BA5" w:rsidP="00B542A6">
                            <w:pP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 xml:space="preserve">You could ask others </w:t>
                            </w:r>
                            <w:r w:rsidR="009910B4">
                              <w:rPr>
                                <w:rFonts w:ascii="VAGRounded Lt" w:hAnsi="VAGRounded Lt"/>
                                <w:color w:val="auto"/>
                                <w:sz w:val="24"/>
                              </w:rPr>
                              <w:t>in your school about their ideas, if you need some help to answer the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6039" id="_x0000_s1031" type="#_x0000_t202" style="position:absolute;margin-left:476.6pt;margin-top:34pt;width:527.8pt;height:119.2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" stroked="f">
                <v:textbox>
                  <w:txbxContent>
                    <w:p w14:paraId="0A54839E" w14:textId="0376A27D" w:rsidR="00B542A6" w:rsidRPr="00C00A19" w:rsidRDefault="00B542A6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color w:val="auto"/>
                          <w:sz w:val="24"/>
                        </w:rPr>
                        <w:t>Rocio’s wish is for every child in Wales to get their rights.</w:t>
                      </w:r>
                      <w:r w:rsidR="00200CF6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Rights are the things children </w:t>
                      </w:r>
                      <w:r w:rsidR="009A7BA5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and young people </w:t>
                      </w:r>
                      <w:r w:rsidR="00200CF6">
                        <w:rPr>
                          <w:rFonts w:ascii="VAGRounded Lt" w:hAnsi="VAGRounded Lt"/>
                          <w:color w:val="auto"/>
                          <w:sz w:val="24"/>
                        </w:rPr>
                        <w:t>need to grow up happy, healthy and safe.</w:t>
                      </w:r>
                      <w:r w:rsidRPr="00C00A19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 </w:t>
                      </w:r>
                    </w:p>
                    <w:p w14:paraId="6B996C5C" w14:textId="77777777" w:rsidR="00200CF6" w:rsidRPr="00200CF6" w:rsidRDefault="00200CF6" w:rsidP="00B542A6">
                      <w:pPr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</w:pPr>
                      <w:r w:rsidRPr="00200CF6">
                        <w:rPr>
                          <w:rFonts w:ascii="VAGRounded Lt" w:hAnsi="VAGRounded Lt"/>
                          <w:b/>
                          <w:color w:val="auto"/>
                          <w:sz w:val="24"/>
                        </w:rPr>
                        <w:t>How can Rocio make Wales a better place for children and young people?</w:t>
                      </w:r>
                    </w:p>
                    <w:p w14:paraId="4E212D0E" w14:textId="77777777" w:rsidR="009A7BA5" w:rsidRDefault="009910B4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>You can write your answers in the b</w:t>
                      </w:r>
                      <w:r w:rsidR="009A7BA5"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oxes below. </w:t>
                      </w:r>
                    </w:p>
                    <w:p w14:paraId="14CA1D9A" w14:textId="2FC25AC6" w:rsidR="009910B4" w:rsidRPr="00C00A19" w:rsidRDefault="009A7BA5" w:rsidP="00B542A6">
                      <w:pPr>
                        <w:rPr>
                          <w:rFonts w:ascii="VAGRounded Lt" w:hAnsi="VAGRounded Lt"/>
                          <w:color w:val="auto"/>
                          <w:sz w:val="24"/>
                        </w:rPr>
                      </w:pPr>
                      <w:r>
                        <w:rPr>
                          <w:rFonts w:ascii="VAGRounded Lt" w:hAnsi="VAGRounded Lt"/>
                          <w:color w:val="auto"/>
                          <w:sz w:val="24"/>
                        </w:rPr>
                        <w:t xml:space="preserve">You could ask others </w:t>
                      </w:r>
                      <w:r w:rsidR="009910B4">
                        <w:rPr>
                          <w:rFonts w:ascii="VAGRounded Lt" w:hAnsi="VAGRounded Lt"/>
                          <w:color w:val="auto"/>
                          <w:sz w:val="24"/>
                        </w:rPr>
                        <w:t>in your school about their ideas, if you need some help to answer the question.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BF1268" w14:textId="77777777" w:rsidR="00BC2DB8" w:rsidRPr="00C00A19" w:rsidRDefault="00BC2DB8" w:rsidP="00BC2DB8">
      <w:pPr>
        <w:rPr>
          <w:rFonts w:ascii="VAGRounded Lt" w:hAnsi="VAGRounded Lt"/>
        </w:rPr>
      </w:pPr>
    </w:p>
    <w:p w14:paraId="2CAEBA41" w14:textId="77777777" w:rsidR="00BC2DB8" w:rsidRPr="00C00A19" w:rsidRDefault="00B376F9" w:rsidP="00BC2DB8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2AF447" wp14:editId="43EA0289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560705" cy="76708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60984" w14:textId="77777777" w:rsidR="003D076D" w:rsidRPr="00C00A19" w:rsidRDefault="003D076D">
                            <w:pPr>
                              <w:rPr>
                                <w:rFonts w:ascii="VAGRounded Lt" w:hAnsi="VAGRounded Lt"/>
                                <w:color w:val="27AAE1" w:themeColor="accent3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27AAE1" w:themeColor="accent3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F447" id="_x0000_s1032" type="#_x0000_t202" style="position:absolute;margin-left:0;margin-top:10.5pt;width:44.15pt;height:60.4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" stroked="f">
                <v:textbox>
                  <w:txbxContent>
                    <w:p w14:paraId="29560984" w14:textId="77777777" w:rsidR="003D076D" w:rsidRPr="00C00A19" w:rsidRDefault="003D076D">
                      <w:pPr>
                        <w:rPr>
                          <w:rFonts w:ascii="VAGRounded Lt" w:hAnsi="VAGRounded Lt"/>
                          <w:color w:val="27AAE1" w:themeColor="accent3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27AAE1" w:themeColor="accent3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136EF" wp14:editId="10952201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086475" cy="13335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B9FD9" w14:textId="77777777" w:rsidR="00E30103" w:rsidRPr="00C00A19" w:rsidRDefault="00E30103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[Write your answer here]</w:t>
                            </w:r>
                          </w:p>
                          <w:p w14:paraId="44437E82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136EF" id="Rounded Rectangle 1" o:spid="_x0000_s1033" style="position:absolute;margin-left:428.05pt;margin-top:8.35pt;width:479.25pt;height:10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" fillcolor="white [3201]" strokecolor="#ee3d96 [3207]" strokeweight="1pt">
                <v:stroke joinstyle="miter"/>
                <v:textbox>
                  <w:txbxContent>
                    <w:p w14:paraId="6C6B9FD9" w14:textId="77777777" w:rsidR="00E30103" w:rsidRPr="00C00A19" w:rsidRDefault="00E30103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[Write your answer here]</w:t>
                      </w:r>
                    </w:p>
                    <w:p w14:paraId="44437E82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8677C6" w14:textId="77777777" w:rsidR="00BC2DB8" w:rsidRPr="00C00A19" w:rsidRDefault="00BC2DB8" w:rsidP="00BC2DB8">
      <w:pPr>
        <w:rPr>
          <w:rFonts w:ascii="VAGRounded Lt" w:hAnsi="VAGRounded Lt"/>
        </w:rPr>
      </w:pPr>
    </w:p>
    <w:p w14:paraId="221D2B8B" w14:textId="77777777" w:rsidR="00BC2DB8" w:rsidRPr="00C00A19" w:rsidRDefault="00BC2DB8" w:rsidP="00BC2DB8">
      <w:pPr>
        <w:rPr>
          <w:rFonts w:ascii="VAGRounded Lt" w:hAnsi="VAGRounded Lt"/>
        </w:rPr>
      </w:pPr>
    </w:p>
    <w:p w14:paraId="74C2DE46" w14:textId="77777777" w:rsidR="00BC2DB8" w:rsidRPr="00C00A19" w:rsidRDefault="00BC2DB8" w:rsidP="00BC2DB8">
      <w:pPr>
        <w:rPr>
          <w:rFonts w:ascii="VAGRounded Lt" w:hAnsi="VAGRounded Lt"/>
        </w:rPr>
      </w:pPr>
    </w:p>
    <w:p w14:paraId="211896F7" w14:textId="77777777" w:rsidR="00BC2DB8" w:rsidRDefault="00BC2DB8" w:rsidP="00BC2DB8">
      <w:pPr>
        <w:rPr>
          <w:rFonts w:ascii="VAGRounded Lt" w:hAnsi="VAGRounded Lt"/>
        </w:rPr>
      </w:pPr>
    </w:p>
    <w:p w14:paraId="62DC2971" w14:textId="77777777" w:rsidR="00E30103" w:rsidRDefault="00E30103" w:rsidP="00BC2DB8">
      <w:pPr>
        <w:rPr>
          <w:rFonts w:ascii="VAGRounded Lt" w:hAnsi="VAGRounded Lt"/>
        </w:rPr>
      </w:pPr>
    </w:p>
    <w:p w14:paraId="7C91D43B" w14:textId="77777777" w:rsidR="00E30103" w:rsidRDefault="00E30103" w:rsidP="00BC2DB8">
      <w:pPr>
        <w:rPr>
          <w:rFonts w:ascii="VAGRounded Lt" w:hAnsi="VAGRounded Lt"/>
        </w:rPr>
      </w:pPr>
    </w:p>
    <w:p w14:paraId="78DC501C" w14:textId="77777777" w:rsidR="00E30103" w:rsidRDefault="00E30103" w:rsidP="00BC2DB8">
      <w:pPr>
        <w:rPr>
          <w:rFonts w:ascii="VAGRounded Lt" w:hAnsi="VAGRounded Lt"/>
        </w:rPr>
      </w:pPr>
    </w:p>
    <w:p w14:paraId="6F08C235" w14:textId="77777777" w:rsidR="00E30103" w:rsidRDefault="00B376F9" w:rsidP="00BC2DB8">
      <w:pPr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CDB801" wp14:editId="1218F2E0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560705" cy="7670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C30C" w14:textId="77777777" w:rsidR="003D076D" w:rsidRPr="00C00A19" w:rsidRDefault="003D076D" w:rsidP="003D076D">
                            <w:pPr>
                              <w:rPr>
                                <w:rFonts w:ascii="VAGRounded Lt" w:hAnsi="VAGRounded Lt"/>
                                <w:color w:val="A978B4" w:themeColor="accent5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A978B4" w:themeColor="accent5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B801" id="_x0000_s1034" type="#_x0000_t202" style="position:absolute;margin-left:0;margin-top:11.1pt;width:44.15pt;height:60.4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" stroked="f">
                <v:textbox>
                  <w:txbxContent>
                    <w:p w14:paraId="5659C30C" w14:textId="77777777" w:rsidR="003D076D" w:rsidRPr="00C00A19" w:rsidRDefault="003D076D" w:rsidP="003D076D">
                      <w:pPr>
                        <w:rPr>
                          <w:rFonts w:ascii="VAGRounded Lt" w:hAnsi="VAGRounded Lt"/>
                          <w:color w:val="A978B4" w:themeColor="accent5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A978B4" w:themeColor="accent5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22E8C" wp14:editId="30507366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6086475" cy="1352550"/>
                <wp:effectExtent l="0" t="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66DCE" w14:textId="77777777" w:rsidR="00E30103" w:rsidRPr="00C00A19" w:rsidRDefault="00E30103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[Write your answer here]</w:t>
                            </w:r>
                          </w:p>
                          <w:p w14:paraId="07F0BA08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22E8C" id="Rounded Rectangle 17" o:spid="_x0000_s1035" style="position:absolute;margin-left:428.05pt;margin-top:10.4pt;width:479.25pt;height:106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" fillcolor="white [3201]" strokecolor="#ee3d96 [3207]" strokeweight="1pt">
                <v:stroke joinstyle="miter"/>
                <v:textbox>
                  <w:txbxContent>
                    <w:p w14:paraId="0FA66DCE" w14:textId="77777777" w:rsidR="00E30103" w:rsidRPr="00C00A19" w:rsidRDefault="00E30103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[Write your answer here]</w:t>
                      </w:r>
                    </w:p>
                    <w:p w14:paraId="07F0BA08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A6562E" w14:textId="77777777" w:rsidR="00E30103" w:rsidRDefault="00E30103" w:rsidP="00BC2DB8">
      <w:pPr>
        <w:rPr>
          <w:rFonts w:ascii="VAGRounded Lt" w:hAnsi="VAGRounded Lt"/>
        </w:rPr>
      </w:pPr>
    </w:p>
    <w:p w14:paraId="3F7C740E" w14:textId="77777777" w:rsidR="00E30103" w:rsidRDefault="00E30103" w:rsidP="00BC2DB8">
      <w:pPr>
        <w:rPr>
          <w:rFonts w:ascii="VAGRounded Lt" w:hAnsi="VAGRounded Lt"/>
        </w:rPr>
      </w:pPr>
    </w:p>
    <w:p w14:paraId="1CDA13A9" w14:textId="77777777" w:rsidR="00E30103" w:rsidRDefault="00E30103" w:rsidP="00BC2DB8">
      <w:pPr>
        <w:rPr>
          <w:rFonts w:ascii="VAGRounded Lt" w:hAnsi="VAGRounded Lt"/>
        </w:rPr>
      </w:pPr>
    </w:p>
    <w:p w14:paraId="6634FC14" w14:textId="77777777" w:rsidR="00E30103" w:rsidRDefault="00E30103" w:rsidP="00BC2DB8">
      <w:pPr>
        <w:rPr>
          <w:rFonts w:ascii="VAGRounded Lt" w:hAnsi="VAGRounded Lt"/>
        </w:rPr>
      </w:pPr>
    </w:p>
    <w:p w14:paraId="6E3EB3F7" w14:textId="77777777" w:rsidR="00E30103" w:rsidRDefault="00E30103" w:rsidP="00BC2DB8">
      <w:pPr>
        <w:rPr>
          <w:rFonts w:ascii="VAGRounded Lt" w:hAnsi="VAGRounded Lt"/>
        </w:rPr>
      </w:pPr>
    </w:p>
    <w:p w14:paraId="60D6AD9E" w14:textId="77777777" w:rsidR="00E30103" w:rsidRPr="00C00A19" w:rsidRDefault="00E30103" w:rsidP="00BC2DB8">
      <w:pPr>
        <w:rPr>
          <w:rFonts w:ascii="VAGRounded Lt" w:hAnsi="VAGRounded Lt"/>
        </w:rPr>
      </w:pPr>
    </w:p>
    <w:p w14:paraId="0D263E67" w14:textId="77777777" w:rsidR="00BC2DB8" w:rsidRDefault="00BC2DB8" w:rsidP="00BC2DB8">
      <w:pPr>
        <w:jc w:val="center"/>
        <w:rPr>
          <w:rFonts w:ascii="VAGRounded Lt" w:hAnsi="VAGRounded Lt"/>
        </w:rPr>
      </w:pPr>
    </w:p>
    <w:p w14:paraId="36703B61" w14:textId="77777777" w:rsidR="00E30103" w:rsidRDefault="00B376F9" w:rsidP="00BC2DB8">
      <w:pPr>
        <w:jc w:val="center"/>
        <w:rPr>
          <w:rFonts w:ascii="VAGRounded Lt" w:hAnsi="VAGRounded Lt"/>
        </w:rPr>
      </w:pPr>
      <w:r w:rsidRPr="00C00A19"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BFA904" wp14:editId="13C3E3AF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60705" cy="8191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ED09A" w14:textId="77777777" w:rsidR="003D076D" w:rsidRPr="00C00A19" w:rsidRDefault="003D076D" w:rsidP="003D076D">
                            <w:pPr>
                              <w:rPr>
                                <w:rFonts w:ascii="VAGRounded Lt" w:hAnsi="VAGRounded Lt"/>
                                <w:color w:val="FDB913" w:themeColor="accent2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color w:val="FDB913" w:themeColor="accent2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A904" id="_x0000_s1036" type="#_x0000_t202" style="position:absolute;left:0;text-align:left;margin-left:0;margin-top:14.35pt;width:44.15pt;height:64.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" stroked="f">
                <v:textbox>
                  <w:txbxContent>
                    <w:p w14:paraId="06BED09A" w14:textId="77777777" w:rsidR="003D076D" w:rsidRPr="00C00A19" w:rsidRDefault="003D076D" w:rsidP="003D076D">
                      <w:pPr>
                        <w:rPr>
                          <w:rFonts w:ascii="VAGRounded Lt" w:hAnsi="VAGRounded Lt"/>
                          <w:color w:val="FDB913" w:themeColor="accent2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0A19">
                        <w:rPr>
                          <w:rFonts w:ascii="VAGRounded Lt" w:hAnsi="VAGRounded Lt"/>
                          <w:color w:val="FDB913" w:themeColor="accent2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AGRounded Lt" w:hAnsi="VAGRounded L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91C699" wp14:editId="787CA7C8">
                <wp:simplePos x="0" y="0"/>
                <wp:positionH relativeFrom="margin">
                  <wp:posOffset>581660</wp:posOffset>
                </wp:positionH>
                <wp:positionV relativeFrom="paragraph">
                  <wp:posOffset>163195</wp:posOffset>
                </wp:positionV>
                <wp:extent cx="6086475" cy="129540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6B155" w14:textId="77777777" w:rsidR="00E30103" w:rsidRPr="00C00A19" w:rsidRDefault="00E30103" w:rsidP="00E30103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  <w:r w:rsidRPr="00C00A19">
                              <w:rPr>
                                <w:rFonts w:ascii="VAGRounded Lt" w:hAnsi="VAGRounded Lt"/>
                                <w:sz w:val="24"/>
                              </w:rPr>
                              <w:t>[Write your answer here]</w:t>
                            </w:r>
                          </w:p>
                          <w:p w14:paraId="0C27B09C" w14:textId="77777777" w:rsidR="00E30103" w:rsidRDefault="00E30103" w:rsidP="00E301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1C699" id="Rounded Rectangle 8" o:spid="_x0000_s1037" style="position:absolute;left:0;text-align:left;margin-left:45.8pt;margin-top:12.85pt;width:479.25pt;height:10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/LdwIAADMFAAAOAAAAZHJzL2Uyb0RvYy54bWysVEtv2zAMvg/YfxB0X20H6SuoUwQtOgwo&#10;2iLt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" fillcolor="white [3201]" strokecolor="#ee3d96 [3207]" strokeweight="1pt">
                <v:stroke joinstyle="miter"/>
                <v:textbox>
                  <w:txbxContent>
                    <w:p w14:paraId="0596B155" w14:textId="77777777" w:rsidR="00E30103" w:rsidRPr="00C00A19" w:rsidRDefault="00E30103" w:rsidP="00E30103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  <w:r w:rsidRPr="00C00A19">
                        <w:rPr>
                          <w:rFonts w:ascii="VAGRounded Lt" w:hAnsi="VAGRounded Lt"/>
                          <w:sz w:val="24"/>
                        </w:rPr>
                        <w:t>[Write your answer here]</w:t>
                      </w:r>
                    </w:p>
                    <w:p w14:paraId="0C27B09C" w14:textId="77777777" w:rsidR="00E30103" w:rsidRDefault="00E30103" w:rsidP="00E301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25E97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4584DA2D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0A5001A9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4BF8DEDD" w14:textId="77777777" w:rsidR="00B376F9" w:rsidRDefault="00B376F9" w:rsidP="00BC2DB8">
      <w:pPr>
        <w:jc w:val="center"/>
        <w:rPr>
          <w:rFonts w:ascii="VAGRounded Lt" w:hAnsi="VAGRounded Lt"/>
        </w:rPr>
      </w:pPr>
    </w:p>
    <w:p w14:paraId="1046F5B4" w14:textId="176C4A3E" w:rsidR="00896CA1" w:rsidRPr="00C00A19" w:rsidRDefault="00896CA1" w:rsidP="00BC2DB8">
      <w:pPr>
        <w:rPr>
          <w:rFonts w:ascii="VAGRounded Lt" w:hAnsi="VAGRounded Lt"/>
        </w:rPr>
      </w:pPr>
    </w:p>
    <w:sectPr w:rsidR="00896CA1" w:rsidRPr="00C00A19" w:rsidSect="00E35C0A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6AB8A" w14:textId="77777777" w:rsidR="0062292E" w:rsidRDefault="0062292E" w:rsidP="00CD546E">
      <w:pPr>
        <w:spacing w:after="0"/>
      </w:pPr>
      <w:r>
        <w:separator/>
      </w:r>
    </w:p>
  </w:endnote>
  <w:endnote w:type="continuationSeparator" w:id="0">
    <w:p w14:paraId="2FC549AB" w14:textId="77777777" w:rsidR="0062292E" w:rsidRDefault="0062292E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24D554-E7EB-46CF-BA41-B6EF3B2949D5}"/>
  </w:font>
  <w:font w:name="VAGRounded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2" w:fontKey="{A1363870-6430-44A6-89C9-8C2284218143}"/>
  </w:font>
  <w:font w:name="VAG Rounded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AGRounded L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497C92-5721-4840-A949-AC611BE47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86419" w14:textId="77777777" w:rsidR="00896CA1" w:rsidRDefault="00896CA1" w:rsidP="00D66585">
    <w:pPr>
      <w:pStyle w:val="Footer"/>
      <w:rPr>
        <w:noProof/>
      </w:rPr>
    </w:pPr>
  </w:p>
  <w:p w14:paraId="11C155D7" w14:textId="77777777" w:rsidR="008C3FB2" w:rsidRPr="00D66585" w:rsidRDefault="008C3FB2" w:rsidP="00D66585">
    <w:pPr>
      <w:pStyle w:val="Foo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95104" behindDoc="0" locked="0" layoutInCell="1" allowOverlap="1" wp14:anchorId="00A323BD" wp14:editId="0D9EAAEF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30A87" w14:textId="77777777" w:rsidR="008C3FB2" w:rsidRPr="00AD5A82" w:rsidRDefault="008C3FB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7152" behindDoc="0" locked="0" layoutInCell="1" allowOverlap="1" wp14:anchorId="062C602A" wp14:editId="6F71DCDC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6128" behindDoc="0" locked="0" layoutInCell="1" allowOverlap="1" wp14:anchorId="7E32C733" wp14:editId="7D10E3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14:paraId="3818A49A" w14:textId="77777777" w:rsidR="008C3FB2" w:rsidRPr="00AD5A82" w:rsidRDefault="008C3FB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70A74" w14:textId="77777777" w:rsidR="0062292E" w:rsidRDefault="0062292E" w:rsidP="00CD546E">
      <w:pPr>
        <w:spacing w:after="0"/>
      </w:pPr>
      <w:r>
        <w:separator/>
      </w:r>
    </w:p>
  </w:footnote>
  <w:footnote w:type="continuationSeparator" w:id="0">
    <w:p w14:paraId="391FA561" w14:textId="77777777" w:rsidR="0062292E" w:rsidRDefault="0062292E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87980" w14:textId="77777777" w:rsidR="008C3FB2" w:rsidRPr="00F83821" w:rsidRDefault="008C3FB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558E1EA4" wp14:editId="483A4D1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E0039" w14:textId="77777777" w:rsidR="008C3FB2" w:rsidRDefault="008C3F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B1038D1" wp14:editId="58606C6C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00A76"/>
    <w:multiLevelType w:val="hybridMultilevel"/>
    <w:tmpl w:val="177E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A1"/>
    <w:rsid w:val="000269BB"/>
    <w:rsid w:val="00031B59"/>
    <w:rsid w:val="00033895"/>
    <w:rsid w:val="00053895"/>
    <w:rsid w:val="000554C8"/>
    <w:rsid w:val="00066C1D"/>
    <w:rsid w:val="000718E0"/>
    <w:rsid w:val="00094DF2"/>
    <w:rsid w:val="000965B0"/>
    <w:rsid w:val="000969F1"/>
    <w:rsid w:val="000A51AA"/>
    <w:rsid w:val="000D5C22"/>
    <w:rsid w:val="0011501F"/>
    <w:rsid w:val="00151884"/>
    <w:rsid w:val="00161CA1"/>
    <w:rsid w:val="00164740"/>
    <w:rsid w:val="00185904"/>
    <w:rsid w:val="001D0827"/>
    <w:rsid w:val="001F6349"/>
    <w:rsid w:val="00200CF6"/>
    <w:rsid w:val="00215C51"/>
    <w:rsid w:val="00243D7F"/>
    <w:rsid w:val="00254FFE"/>
    <w:rsid w:val="00266437"/>
    <w:rsid w:val="002C2BF1"/>
    <w:rsid w:val="003559CF"/>
    <w:rsid w:val="003571C4"/>
    <w:rsid w:val="00376038"/>
    <w:rsid w:val="003D076D"/>
    <w:rsid w:val="0042772E"/>
    <w:rsid w:val="00486F14"/>
    <w:rsid w:val="004D7B5B"/>
    <w:rsid w:val="004F5496"/>
    <w:rsid w:val="0050319A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62292E"/>
    <w:rsid w:val="006308E7"/>
    <w:rsid w:val="00633112"/>
    <w:rsid w:val="00660D52"/>
    <w:rsid w:val="00665631"/>
    <w:rsid w:val="0069729B"/>
    <w:rsid w:val="00740038"/>
    <w:rsid w:val="00767DA9"/>
    <w:rsid w:val="007A28CF"/>
    <w:rsid w:val="007A35D5"/>
    <w:rsid w:val="007B46A0"/>
    <w:rsid w:val="008339C5"/>
    <w:rsid w:val="00837391"/>
    <w:rsid w:val="0087699E"/>
    <w:rsid w:val="0089385A"/>
    <w:rsid w:val="00896CA1"/>
    <w:rsid w:val="008C3FB2"/>
    <w:rsid w:val="009241EF"/>
    <w:rsid w:val="00935172"/>
    <w:rsid w:val="009858AA"/>
    <w:rsid w:val="009910B4"/>
    <w:rsid w:val="009A7BA5"/>
    <w:rsid w:val="009B5285"/>
    <w:rsid w:val="009C29F5"/>
    <w:rsid w:val="009F1AAF"/>
    <w:rsid w:val="00A0749A"/>
    <w:rsid w:val="00A74DBF"/>
    <w:rsid w:val="00AC705D"/>
    <w:rsid w:val="00AD5A82"/>
    <w:rsid w:val="00B12677"/>
    <w:rsid w:val="00B376F9"/>
    <w:rsid w:val="00B542A6"/>
    <w:rsid w:val="00B863B4"/>
    <w:rsid w:val="00BA056C"/>
    <w:rsid w:val="00BB0D10"/>
    <w:rsid w:val="00BC2DB8"/>
    <w:rsid w:val="00BC332B"/>
    <w:rsid w:val="00BC4C41"/>
    <w:rsid w:val="00BD2666"/>
    <w:rsid w:val="00BD55DE"/>
    <w:rsid w:val="00BE30A4"/>
    <w:rsid w:val="00C00A19"/>
    <w:rsid w:val="00C20410"/>
    <w:rsid w:val="00C8764B"/>
    <w:rsid w:val="00CB598B"/>
    <w:rsid w:val="00CD546E"/>
    <w:rsid w:val="00D372E0"/>
    <w:rsid w:val="00D66585"/>
    <w:rsid w:val="00DD0015"/>
    <w:rsid w:val="00DF2E89"/>
    <w:rsid w:val="00E2505D"/>
    <w:rsid w:val="00E30103"/>
    <w:rsid w:val="00E35C0A"/>
    <w:rsid w:val="00E7761F"/>
    <w:rsid w:val="00EC543F"/>
    <w:rsid w:val="00ED110F"/>
    <w:rsid w:val="00EE3B95"/>
    <w:rsid w:val="00F2727C"/>
    <w:rsid w:val="00F41A0D"/>
    <w:rsid w:val="00F500C8"/>
    <w:rsid w:val="00F729D2"/>
    <w:rsid w:val="00F83619"/>
    <w:rsid w:val="00F8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35B2ED"/>
  <w15:chartTrackingRefBased/>
  <w15:docId w15:val="{F89A066A-9C13-424F-95B6-67B31360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CA1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spacing w:after="240" w:line="240" w:lineRule="auto"/>
      <w:outlineLvl w:val="0"/>
    </w:pPr>
    <w:rPr>
      <w:rFonts w:ascii="VAGRounded" w:eastAsiaTheme="minorHAnsi" w:hAnsi="VAGRounded"/>
      <w:color w:val="ED1556" w:themeColor="background2"/>
      <w:szCs w:val="22"/>
      <w:lang w:val="en-GB"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 w:line="240" w:lineRule="auto"/>
    </w:pPr>
    <w:rPr>
      <w:rFonts w:ascii="VAG Rounded Std Light" w:eastAsiaTheme="minorHAnsi" w:hAnsi="VAG Rounded Std Light"/>
      <w:color w:val="auto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 w:line="240" w:lineRule="auto"/>
    </w:pPr>
    <w:rPr>
      <w:rFonts w:ascii="VAG Rounded Std Light" w:eastAsiaTheme="minorHAnsi" w:hAnsi="VAG Rounded Std Light"/>
      <w:color w:val="auto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  <w:spacing w:after="240" w:line="240" w:lineRule="auto"/>
    </w:pPr>
    <w:rPr>
      <w:rFonts w:ascii="VAGRounded" w:eastAsiaTheme="minorHAnsi" w:hAnsi="VAGRounded"/>
      <w:color w:val="ED1556" w:themeColor="background2"/>
      <w:sz w:val="120"/>
      <w:szCs w:val="120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pPr>
      <w:spacing w:after="240" w:line="240" w:lineRule="auto"/>
    </w:pPr>
    <w:rPr>
      <w:rFonts w:ascii="VAGRounded" w:eastAsiaTheme="minorHAnsi" w:hAnsi="VAGRounded"/>
      <w:color w:val="ED1556" w:themeColor="background2"/>
      <w:sz w:val="38"/>
      <w:szCs w:val="38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876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ian\Downloads\CCReport2018-1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1BEEFDF418748AC3CD31764B720C5" ma:contentTypeVersion="6" ma:contentTypeDescription="Create a new document." ma:contentTypeScope="" ma:versionID="15c48549817368c56aa75388cedbc7af">
  <xsd:schema xmlns:xsd="http://www.w3.org/2001/XMLSchema" xmlns:xs="http://www.w3.org/2001/XMLSchema" xmlns:p="http://schemas.microsoft.com/office/2006/metadata/properties" xmlns:ns2="f4edaaa3-7766-4c66-951e-371f72d67791" xmlns:ns4="http://schemas.microsoft.com/sharepoint/v4" targetNamespace="http://schemas.microsoft.com/office/2006/metadata/properties" ma:root="true" ma:fieldsID="3e5704b902d4b3bcf23a97e7084a686d" ns2:_="" ns4:_="">
    <xsd:import namespace="f4edaaa3-7766-4c66-951e-371f72d677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EEA3D-1908-4F53-A4D2-497028FF02E5}">
  <ds:schemaRefs>
    <ds:schemaRef ds:uri="http://schemas.microsoft.com/sharepoint/v4"/>
    <ds:schemaRef ds:uri="f4edaaa3-7766-4c66-951e-371f72d67791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ED954E-AD9A-424D-ADBD-A2921F4D41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7A540E-0D83-4C5F-A5C0-69C62B827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daaa3-7766-4c66-951e-371f72d677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9AAD38-B296-4E5C-BC65-F321A4B6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CCReport2018-1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</dc:creator>
  <cp:keywords/>
  <dc:description/>
  <cp:lastModifiedBy>Rhiannon</cp:lastModifiedBy>
  <cp:revision>2</cp:revision>
  <dcterms:created xsi:type="dcterms:W3CDTF">2022-06-15T12:14:00Z</dcterms:created>
  <dcterms:modified xsi:type="dcterms:W3CDTF">2022-06-15T12:14:00Z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0x010100A871BEEFDF418748AC3CD31764B720C5</vt:lpwstr>
  </property>
</Properties>
</file>