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C3A" w:rsidRPr="00C82A56" w:rsidRDefault="008251A9" w:rsidP="00FD7C3A">
      <w:pPr>
        <w:pStyle w:val="Title"/>
        <w:rPr>
          <w:rFonts w:ascii="VAG Rounded Std Light" w:hAnsi="VAG Rounded Std Light"/>
          <w:sz w:val="52"/>
          <w:szCs w:val="52"/>
          <w:lang w:val="cy-GB"/>
        </w:rPr>
      </w:pPr>
      <w:bookmarkStart w:id="0" w:name="_GoBack"/>
      <w:bookmarkEnd w:id="0"/>
      <w:r w:rsidRPr="008251A9">
        <w:rPr>
          <w:rFonts w:ascii="VAG Rounded Std Light" w:hAnsi="VAG Rounded Std Light"/>
          <w:sz w:val="52"/>
          <w:szCs w:val="52"/>
          <w:lang w:val="cy-GB"/>
        </w:rPr>
        <w:t>Y Ffordd Gywir - Cwestiynau CRIA (Asesiad Effaith ar Hawliau Plant) ar gyfer cyrff cyhoeddus yng Nghymru</w:t>
      </w:r>
    </w:p>
    <w:p w:rsidR="008251A9" w:rsidRPr="008251A9" w:rsidRDefault="008251A9" w:rsidP="008251A9">
      <w:pPr>
        <w:rPr>
          <w:sz w:val="24"/>
          <w:szCs w:val="24"/>
        </w:rPr>
      </w:pPr>
      <w:r w:rsidRPr="008251A9">
        <w:rPr>
          <w:sz w:val="24"/>
          <w:szCs w:val="24"/>
        </w:rPr>
        <w:t xml:space="preserve">Isod mae rhestr o gwestiynau a nodiadau cyfarwyddyd i chi weithio trwyddynt wrth ddatblygu bwriad polisi newydd neu wrth ddod i unrhyw benderfyniad a allai gael effaith ar fywydau plant a phobl </w:t>
      </w:r>
      <w:proofErr w:type="gramStart"/>
      <w:r w:rsidRPr="008251A9">
        <w:rPr>
          <w:sz w:val="24"/>
          <w:szCs w:val="24"/>
        </w:rPr>
        <w:t>ifanc .</w:t>
      </w:r>
      <w:proofErr w:type="gramEnd"/>
    </w:p>
    <w:p w:rsidR="008251A9" w:rsidRPr="008251A9" w:rsidRDefault="008251A9" w:rsidP="008251A9">
      <w:pPr>
        <w:rPr>
          <w:sz w:val="24"/>
          <w:szCs w:val="24"/>
        </w:rPr>
      </w:pPr>
      <w:r w:rsidRPr="008251A9">
        <w:rPr>
          <w:sz w:val="24"/>
          <w:szCs w:val="24"/>
        </w:rPr>
        <w:t xml:space="preserve">Defnyddir pum egwyddor dull gweithredu seiliedig ar hawliau plant i sicrhau bod pob elfen yn cael ei hystyried ac yn derbyn sylw’n rhagweithiol. I </w:t>
      </w:r>
      <w:proofErr w:type="gramStart"/>
      <w:r w:rsidRPr="008251A9">
        <w:rPr>
          <w:sz w:val="24"/>
          <w:szCs w:val="24"/>
        </w:rPr>
        <w:t>gael</w:t>
      </w:r>
      <w:proofErr w:type="gramEnd"/>
      <w:r w:rsidRPr="008251A9">
        <w:rPr>
          <w:sz w:val="24"/>
          <w:szCs w:val="24"/>
        </w:rPr>
        <w:t xml:space="preserve"> rhagor o wybodaeth ynghylch pwysigrwydd dull gweithredu seiliedig ar hawliau plant, gan gynnwys enghreifftiau o sut mae defnyddio hynny’n ymarferol, cyfeiriwch at y ddogfen wreiddiol </w:t>
      </w:r>
      <w:hyperlink r:id="rId11" w:history="1">
        <w:r w:rsidRPr="008251A9">
          <w:rPr>
            <w:rStyle w:val="Hyperlink"/>
            <w:sz w:val="24"/>
            <w:szCs w:val="24"/>
          </w:rPr>
          <w:t>Y Ffordd Gywir: dull gweithredu seiliedig ar hawliau plant yng Nghymru</w:t>
        </w:r>
      </w:hyperlink>
      <w:r w:rsidRPr="008251A9">
        <w:rPr>
          <w:sz w:val="24"/>
          <w:szCs w:val="24"/>
        </w:rPr>
        <w:t xml:space="preserve"> a’r deunyddiau ategol ar </w:t>
      </w:r>
      <w:r w:rsidR="00FC2912">
        <w:rPr>
          <w:sz w:val="24"/>
          <w:szCs w:val="24"/>
        </w:rPr>
        <w:t>ein</w:t>
      </w:r>
      <w:r w:rsidRPr="008251A9">
        <w:rPr>
          <w:sz w:val="24"/>
          <w:szCs w:val="24"/>
        </w:rPr>
        <w:t xml:space="preserve"> </w:t>
      </w:r>
      <w:hyperlink r:id="rId12" w:history="1">
        <w:r w:rsidRPr="008251A9">
          <w:rPr>
            <w:rStyle w:val="Hyperlink"/>
            <w:sz w:val="24"/>
            <w:szCs w:val="24"/>
          </w:rPr>
          <w:t>gwefan</w:t>
        </w:r>
      </w:hyperlink>
      <w:r w:rsidRPr="008251A9">
        <w:rPr>
          <w:sz w:val="24"/>
          <w:szCs w:val="24"/>
        </w:rPr>
        <w:t>.</w:t>
      </w:r>
    </w:p>
    <w:p w:rsidR="0004396C" w:rsidRPr="00C82A56" w:rsidRDefault="008251A9" w:rsidP="0004396C">
      <w:pPr>
        <w:pStyle w:val="Sub1"/>
      </w:pPr>
      <w:r>
        <w:t>GWREIDDIO HAWLIAU</w:t>
      </w:r>
    </w:p>
    <w:p w:rsidR="008251A9" w:rsidRPr="008251A9" w:rsidRDefault="008251A9" w:rsidP="008251A9">
      <w:pPr>
        <w:rPr>
          <w:sz w:val="24"/>
          <w:szCs w:val="24"/>
        </w:rPr>
      </w:pPr>
      <w:r w:rsidRPr="008251A9">
        <w:rPr>
          <w:sz w:val="24"/>
          <w:szCs w:val="24"/>
        </w:rPr>
        <w:t xml:space="preserve">AWGRYM – Cyfeiriwch yn benodol at </w:t>
      </w:r>
      <w:r w:rsidRPr="008251A9">
        <w:rPr>
          <w:i/>
          <w:sz w:val="24"/>
          <w:szCs w:val="24"/>
        </w:rPr>
        <w:t xml:space="preserve">egwyddorion a chynnwys </w:t>
      </w:r>
      <w:r w:rsidRPr="008251A9">
        <w:rPr>
          <w:sz w:val="24"/>
          <w:szCs w:val="24"/>
        </w:rPr>
        <w:t xml:space="preserve">CCUHP, a sut mae’r gwaith hwn yn symud y rheiny ymlaen, yn hytrach </w:t>
      </w:r>
      <w:proofErr w:type="gramStart"/>
      <w:r w:rsidRPr="008251A9">
        <w:rPr>
          <w:sz w:val="24"/>
          <w:szCs w:val="24"/>
        </w:rPr>
        <w:t>na</w:t>
      </w:r>
      <w:proofErr w:type="gramEnd"/>
      <w:r w:rsidRPr="008251A9">
        <w:rPr>
          <w:sz w:val="24"/>
          <w:szCs w:val="24"/>
        </w:rPr>
        <w:t xml:space="preserve"> chyfeirio at rifau erthyglau perthnasol yn unig.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FD7C3A" w:rsidRPr="00C82A56" w:rsidTr="0004396C">
        <w:tc>
          <w:tcPr>
            <w:tcW w:w="10388" w:type="dxa"/>
          </w:tcPr>
          <w:p w:rsidR="008251A9" w:rsidRPr="008251A9" w:rsidRDefault="008251A9" w:rsidP="008251A9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mae’r polisi neu’r penderfyniad hwn yn ffitio i fframwaith neu strategaeth ehangach? Ydy CCUHP yn cael ei gynnwys yn amlwg yn y fframwaith hwnnw/y strategaeth honno?</w:t>
            </w:r>
          </w:p>
          <w:p w:rsidR="008251A9" w:rsidRPr="008251A9" w:rsidRDefault="008251A9" w:rsidP="008251A9">
            <w:pPr>
              <w:numPr>
                <w:ilvl w:val="0"/>
                <w:numId w:val="1"/>
              </w:numPr>
              <w:spacing w:after="0"/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 xml:space="preserve">Os </w:t>
            </w:r>
            <w:proofErr w:type="gramStart"/>
            <w:r w:rsidRPr="008251A9">
              <w:rPr>
                <w:b/>
                <w:sz w:val="24"/>
                <w:szCs w:val="24"/>
              </w:rPr>
              <w:t>nad</w:t>
            </w:r>
            <w:proofErr w:type="gramEnd"/>
            <w:r w:rsidRPr="008251A9">
              <w:rPr>
                <w:b/>
                <w:sz w:val="24"/>
                <w:szCs w:val="24"/>
              </w:rPr>
              <w:t xml:space="preserve"> ydy, sut gall y polisi hwn wreiddio hawliau plant yn y fan hon, er mwyn sicrhau bod penderfyniadau’n cael eu gwneud yn unol â CCUHP?</w:t>
            </w:r>
          </w:p>
          <w:p w:rsidR="008251A9" w:rsidRPr="008251A9" w:rsidRDefault="008251A9" w:rsidP="008251A9">
            <w:pPr>
              <w:numPr>
                <w:ilvl w:val="0"/>
                <w:numId w:val="1"/>
              </w:numPr>
              <w:spacing w:after="0"/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 xml:space="preserve">Os ydy, esboniwch sut bydd y polisi hwn yn parhau i wreiddio hawliau plant a sut bydd yn cyflawni eich ymrwymiadau i hawliau plant fel rhan o fframwaith neu strategaeth ehangach. </w:t>
            </w:r>
          </w:p>
          <w:p w:rsidR="00F725D5" w:rsidRPr="00F725D5" w:rsidRDefault="008251A9" w:rsidP="00F725D5">
            <w:pPr>
              <w:numPr>
                <w:ilvl w:val="0"/>
                <w:numId w:val="1"/>
              </w:numPr>
              <w:spacing w:after="0"/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 xml:space="preserve">Ystyriwch yn rhagweithiol pa hawliau plant allai </w:t>
            </w:r>
            <w:proofErr w:type="gramStart"/>
            <w:r w:rsidRPr="008251A9">
              <w:rPr>
                <w:b/>
                <w:sz w:val="24"/>
                <w:szCs w:val="24"/>
              </w:rPr>
              <w:t>gael</w:t>
            </w:r>
            <w:proofErr w:type="gramEnd"/>
            <w:r w:rsidRPr="008251A9">
              <w:rPr>
                <w:b/>
                <w:sz w:val="24"/>
                <w:szCs w:val="24"/>
              </w:rPr>
              <w:t xml:space="preserve"> eu cyflawni gan y polisi hwn, a pha rai allai fod mewn perygl os na roddir mesurau lliniaru ar waith.</w:t>
            </w:r>
          </w:p>
        </w:tc>
      </w:tr>
      <w:tr w:rsidR="00FD7C3A" w:rsidRPr="00C82A56" w:rsidTr="00C82A56">
        <w:trPr>
          <w:trHeight w:val="3717"/>
        </w:trPr>
        <w:sdt>
          <w:sdtPr>
            <w:rPr>
              <w:b/>
              <w:sz w:val="24"/>
              <w:szCs w:val="24"/>
            </w:rPr>
            <w:id w:val="-894348423"/>
            <w:placeholder>
              <w:docPart w:val="5DC56BEC7F5B4BAABC4CC660AB8AF6AD"/>
            </w:placeholder>
            <w:showingPlcHdr/>
            <w:text/>
          </w:sdtPr>
          <w:sdtEndPr/>
          <w:sdtContent>
            <w:tc>
              <w:tcPr>
                <w:tcW w:w="10388" w:type="dxa"/>
              </w:tcPr>
              <w:p w:rsidR="00FD7C3A" w:rsidRPr="00C82A56" w:rsidRDefault="00ED5C51" w:rsidP="005E7724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8251A9" w:rsidRDefault="008251A9" w:rsidP="007530C6">
      <w:pPr>
        <w:rPr>
          <w:b/>
          <w:color w:val="ED1556" w:themeColor="background2"/>
          <w:sz w:val="28"/>
          <w:szCs w:val="28"/>
        </w:rPr>
      </w:pPr>
      <w:r w:rsidRPr="008251A9">
        <w:rPr>
          <w:b/>
          <w:color w:val="ED1556" w:themeColor="background2"/>
          <w:sz w:val="28"/>
          <w:szCs w:val="28"/>
        </w:rPr>
        <w:t>CYDRADDOLDEB A PHEIDIO Â CHAMWAHANIAETHU</w:t>
      </w:r>
    </w:p>
    <w:p w:rsidR="007530C6" w:rsidRPr="00C82A56" w:rsidRDefault="007530C6" w:rsidP="007530C6">
      <w:pPr>
        <w:rPr>
          <w:sz w:val="24"/>
          <w:szCs w:val="24"/>
        </w:rPr>
      </w:pPr>
      <w:r w:rsidRPr="00C82A56">
        <w:rPr>
          <w:sz w:val="24"/>
          <w:szCs w:val="24"/>
        </w:rPr>
        <w:lastRenderedPageBreak/>
        <w:t>TIPS</w:t>
      </w:r>
    </w:p>
    <w:p w:rsidR="008251A9" w:rsidRPr="008251A9" w:rsidRDefault="008251A9" w:rsidP="008251A9">
      <w:pPr>
        <w:pStyle w:val="ListParagraph"/>
        <w:numPr>
          <w:ilvl w:val="0"/>
          <w:numId w:val="7"/>
        </w:numPr>
        <w:rPr>
          <w:rFonts w:ascii="VAG Rounded Std Light" w:hAnsi="VAG Rounded Std Light"/>
          <w:sz w:val="24"/>
          <w:szCs w:val="24"/>
        </w:rPr>
      </w:pPr>
      <w:r w:rsidRPr="008251A9">
        <w:rPr>
          <w:rFonts w:ascii="VAG Rounded Std Light" w:hAnsi="VAG Rounded Std Light"/>
          <w:sz w:val="24"/>
          <w:szCs w:val="24"/>
        </w:rPr>
        <w:t xml:space="preserve">Nid yw cydraddoldeb yr </w:t>
      </w:r>
      <w:proofErr w:type="gramStart"/>
      <w:r w:rsidRPr="008251A9">
        <w:rPr>
          <w:rFonts w:ascii="VAG Rounded Std Light" w:hAnsi="VAG Rounded Std Light"/>
          <w:sz w:val="24"/>
          <w:szCs w:val="24"/>
        </w:rPr>
        <w:t>un</w:t>
      </w:r>
      <w:proofErr w:type="gramEnd"/>
      <w:r w:rsidRPr="008251A9">
        <w:rPr>
          <w:rFonts w:ascii="VAG Rounded Std Light" w:hAnsi="VAG Rounded Std Light"/>
          <w:sz w:val="24"/>
          <w:szCs w:val="24"/>
        </w:rPr>
        <w:t xml:space="preserve"> fath â thegwch. Gallai fod angen i chi ystyried cymryd camau ychwanegol er mwyn sicrhau bod rhai plant neu grwpiau o blant yn cael yr </w:t>
      </w:r>
      <w:proofErr w:type="gramStart"/>
      <w:r w:rsidRPr="008251A9">
        <w:rPr>
          <w:rFonts w:ascii="VAG Rounded Std Light" w:hAnsi="VAG Rounded Std Light"/>
          <w:sz w:val="24"/>
          <w:szCs w:val="24"/>
        </w:rPr>
        <w:t>un</w:t>
      </w:r>
      <w:proofErr w:type="gramEnd"/>
      <w:r w:rsidRPr="008251A9">
        <w:rPr>
          <w:rFonts w:ascii="VAG Rounded Std Light" w:hAnsi="VAG Rounded Std Light"/>
          <w:sz w:val="24"/>
          <w:szCs w:val="24"/>
        </w:rPr>
        <w:t xml:space="preserve"> mynediad i’w hawliau yn ymarferol. </w:t>
      </w:r>
    </w:p>
    <w:p w:rsidR="008251A9" w:rsidRPr="008251A9" w:rsidRDefault="008251A9" w:rsidP="008251A9">
      <w:pPr>
        <w:pStyle w:val="ListParagraph"/>
        <w:numPr>
          <w:ilvl w:val="0"/>
          <w:numId w:val="7"/>
        </w:numPr>
        <w:rPr>
          <w:rFonts w:ascii="VAG Rounded Std Light" w:hAnsi="VAG Rounded Std Light"/>
          <w:sz w:val="24"/>
          <w:szCs w:val="24"/>
        </w:rPr>
      </w:pPr>
      <w:r w:rsidRPr="008251A9">
        <w:rPr>
          <w:rFonts w:ascii="VAG Rounded Std Light" w:hAnsi="VAG Rounded Std Light"/>
          <w:sz w:val="24"/>
          <w:szCs w:val="24"/>
        </w:rPr>
        <w:t xml:space="preserve">Er bod dyletswydd gyfreithiol arnoch chi i ystyried y nodweddion </w:t>
      </w:r>
      <w:proofErr w:type="gramStart"/>
      <w:r w:rsidRPr="008251A9">
        <w:rPr>
          <w:rFonts w:ascii="VAG Rounded Std Light" w:hAnsi="VAG Rounded Std Light"/>
          <w:sz w:val="24"/>
          <w:szCs w:val="24"/>
        </w:rPr>
        <w:t>a</w:t>
      </w:r>
      <w:proofErr w:type="gramEnd"/>
      <w:r w:rsidRPr="008251A9">
        <w:rPr>
          <w:rFonts w:ascii="VAG Rounded Std Light" w:hAnsi="VAG Rounded Std Light"/>
          <w:sz w:val="24"/>
          <w:szCs w:val="24"/>
        </w:rPr>
        <w:t xml:space="preserve"> amddiffynnir, dylech chi hefyd ystyried grwpiau eraill, megis y rhai sy’n byw mewn tlodi, plant sy’n derbyn gofal, a rhai mewn ardaloedd gwledig. </w:t>
      </w:r>
    </w:p>
    <w:p w:rsidR="008251A9" w:rsidRPr="008251A9" w:rsidRDefault="008251A9" w:rsidP="008251A9">
      <w:pPr>
        <w:pStyle w:val="ListParagraph"/>
        <w:numPr>
          <w:ilvl w:val="0"/>
          <w:numId w:val="7"/>
        </w:numPr>
        <w:rPr>
          <w:rFonts w:ascii="VAG Rounded Std Light" w:hAnsi="VAG Rounded Std Light"/>
          <w:sz w:val="24"/>
          <w:szCs w:val="24"/>
        </w:rPr>
      </w:pPr>
      <w:r w:rsidRPr="008251A9">
        <w:rPr>
          <w:rFonts w:ascii="VAG Rounded Std Light" w:hAnsi="VAG Rounded Std Light"/>
          <w:sz w:val="24"/>
          <w:szCs w:val="24"/>
        </w:rPr>
        <w:t>Cofiwch ystyried rhwystrau sefydliadol a diwylliannol, yn ogystal â mynediad corfforol neu ymarferol at wasanaethau.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530C6" w:rsidRPr="00C82A56" w:rsidTr="007530C6">
        <w:tc>
          <w:tcPr>
            <w:tcW w:w="10536" w:type="dxa"/>
          </w:tcPr>
          <w:p w:rsidR="007530C6" w:rsidRPr="00C82A56" w:rsidRDefault="008251A9" w:rsidP="00F725D5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Ydy’r polisi hwn yn berthnasol i bob plentyn ledled Cymru / ar draws yr ardal rydych chi’n ei gwasanaethu?</w:t>
            </w:r>
          </w:p>
        </w:tc>
      </w:tr>
      <w:tr w:rsidR="007530C6" w:rsidRPr="00C82A56" w:rsidTr="0004396C">
        <w:trPr>
          <w:trHeight w:val="2649"/>
        </w:trPr>
        <w:sdt>
          <w:sdtPr>
            <w:rPr>
              <w:b/>
              <w:sz w:val="24"/>
              <w:szCs w:val="24"/>
            </w:rPr>
            <w:id w:val="-468978458"/>
            <w:placeholder>
              <w:docPart w:val="DCD81204C2884751BEBF012713FBEA4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 xml:space="preserve">Oes yna unrhyw grwpiau o blant </w:t>
            </w:r>
            <w:proofErr w:type="gramStart"/>
            <w:r w:rsidRPr="008251A9">
              <w:rPr>
                <w:b/>
                <w:sz w:val="24"/>
                <w:szCs w:val="24"/>
              </w:rPr>
              <w:t>a</w:t>
            </w:r>
            <w:proofErr w:type="gramEnd"/>
            <w:r w:rsidRPr="008251A9">
              <w:rPr>
                <w:b/>
                <w:sz w:val="24"/>
                <w:szCs w:val="24"/>
              </w:rPr>
              <w:t xml:space="preserve"> allai gael eu heithrio, neu eu rhoi o dan anfantais gan y polisi hwn, naill ai’n uniongyrchol neu’n anuniongyrchol? Oes gan unrhyw rai o’r plant hynny nodweddion </w:t>
            </w:r>
            <w:proofErr w:type="gramStart"/>
            <w:r w:rsidRPr="008251A9">
              <w:rPr>
                <w:b/>
                <w:sz w:val="24"/>
                <w:szCs w:val="24"/>
              </w:rPr>
              <w:t>a</w:t>
            </w:r>
            <w:proofErr w:type="gramEnd"/>
            <w:r w:rsidRPr="008251A9">
              <w:rPr>
                <w:b/>
                <w:sz w:val="24"/>
                <w:szCs w:val="24"/>
              </w:rPr>
              <w:t xml:space="preserve"> amddiffynnir, fel sy’n cael eu diffinio yn Neddf Cydraddoldeb 2010?</w:t>
            </w:r>
          </w:p>
        </w:tc>
      </w:tr>
      <w:tr w:rsidR="007530C6" w:rsidRPr="00C82A56" w:rsidTr="008251A9">
        <w:trPr>
          <w:trHeight w:val="4176"/>
        </w:trPr>
        <w:sdt>
          <w:sdtPr>
            <w:rPr>
              <w:b/>
              <w:sz w:val="24"/>
              <w:szCs w:val="24"/>
            </w:rPr>
            <w:id w:val="413132234"/>
            <w:placeholder>
              <w:docPart w:val="E156A2AA9F9A4B729252900605F88DE0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Pa opsiynau sydd ar gael i estyn y polisi hwn i gr</w:t>
            </w:r>
            <w:r w:rsidRPr="008251A9">
              <w:rPr>
                <w:rFonts w:ascii="Calibri" w:hAnsi="Calibri" w:cs="Calibri"/>
                <w:b/>
                <w:sz w:val="24"/>
                <w:szCs w:val="24"/>
              </w:rPr>
              <w:t>ŵ</w:t>
            </w:r>
            <w:r w:rsidRPr="008251A9">
              <w:rPr>
                <w:b/>
                <w:sz w:val="24"/>
                <w:szCs w:val="24"/>
              </w:rPr>
              <w:t>p ehangach o blant (os yw hynny</w:t>
            </w:r>
            <w:r w:rsidRPr="008251A9">
              <w:rPr>
                <w:rFonts w:cs="VAG Rounded Std Light"/>
                <w:b/>
                <w:sz w:val="24"/>
                <w:szCs w:val="24"/>
              </w:rPr>
              <w:t>’</w:t>
            </w:r>
            <w:r w:rsidRPr="008251A9">
              <w:rPr>
                <w:b/>
                <w:sz w:val="24"/>
                <w:szCs w:val="24"/>
              </w:rPr>
              <w:t>n berthnasol), a pha rai o</w:t>
            </w:r>
            <w:r w:rsidRPr="008251A9">
              <w:rPr>
                <w:rFonts w:cs="VAG Rounded Std Light"/>
                <w:b/>
                <w:sz w:val="24"/>
                <w:szCs w:val="24"/>
              </w:rPr>
              <w:t>’</w:t>
            </w:r>
            <w:r w:rsidRPr="008251A9">
              <w:rPr>
                <w:b/>
                <w:sz w:val="24"/>
                <w:szCs w:val="24"/>
              </w:rPr>
              <w:t>r rheiny fydd yn cael eu datblygu?</w:t>
            </w:r>
          </w:p>
        </w:tc>
      </w:tr>
      <w:tr w:rsidR="007530C6" w:rsidRPr="00C82A56" w:rsidTr="0004396C">
        <w:trPr>
          <w:trHeight w:val="2841"/>
        </w:trPr>
        <w:sdt>
          <w:sdtPr>
            <w:rPr>
              <w:b/>
              <w:sz w:val="24"/>
              <w:szCs w:val="24"/>
            </w:rPr>
            <w:id w:val="-1829282002"/>
            <w:placeholder>
              <w:docPart w:val="50C2E1BF888F4987815D727CD6CF89AA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 xml:space="preserve">Pa gamau lliniaru gaiff eu cymryd ar gyfer unrhyw blant sydd heb eu cynnwys yn y polisi hwn, neu </w:t>
            </w:r>
            <w:proofErr w:type="gramStart"/>
            <w:r w:rsidRPr="008251A9">
              <w:rPr>
                <w:b/>
                <w:sz w:val="24"/>
                <w:szCs w:val="24"/>
              </w:rPr>
              <w:t>a</w:t>
            </w:r>
            <w:proofErr w:type="gramEnd"/>
            <w:r w:rsidRPr="008251A9">
              <w:rPr>
                <w:b/>
                <w:sz w:val="24"/>
                <w:szCs w:val="24"/>
              </w:rPr>
              <w:t xml:space="preserve"> allai gael eu rhoi o dan anfantais ganddo?</w:t>
            </w:r>
          </w:p>
        </w:tc>
      </w:tr>
      <w:tr w:rsidR="007530C6" w:rsidRPr="00C82A56" w:rsidTr="00090490">
        <w:trPr>
          <w:trHeight w:val="3270"/>
        </w:trPr>
        <w:sdt>
          <w:sdtPr>
            <w:rPr>
              <w:b/>
              <w:sz w:val="24"/>
              <w:szCs w:val="24"/>
            </w:rPr>
            <w:id w:val="-1919628634"/>
            <w:placeholder>
              <w:docPart w:val="01C47D6A8F3240C5A4280DB422E00460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Oes posibilrwydd o estyn y polisi hwn yn y dyfodol, ac os felly, sut a phryd y bydd yn cael ei ailystyried?</w:t>
            </w:r>
          </w:p>
        </w:tc>
      </w:tr>
      <w:tr w:rsidR="007530C6" w:rsidRPr="00C82A56" w:rsidTr="00090490">
        <w:trPr>
          <w:trHeight w:val="3542"/>
        </w:trPr>
        <w:sdt>
          <w:sdtPr>
            <w:rPr>
              <w:b/>
              <w:sz w:val="24"/>
              <w:szCs w:val="24"/>
            </w:rPr>
            <w:id w:val="1884206438"/>
            <w:placeholder>
              <w:docPart w:val="DBF23FBF90924BFC8CC2AACF8BE269BC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090490" w:rsidRPr="00C82A56" w:rsidRDefault="00090490" w:rsidP="00FD7C3A">
      <w:pPr>
        <w:pStyle w:val="Sub1"/>
        <w:rPr>
          <w:b w:val="0"/>
          <w:color w:val="auto"/>
          <w:sz w:val="24"/>
          <w:szCs w:val="24"/>
        </w:rPr>
      </w:pPr>
    </w:p>
    <w:p w:rsidR="00090490" w:rsidRPr="00C82A56" w:rsidRDefault="00090490" w:rsidP="00090490">
      <w:r w:rsidRPr="00C82A56">
        <w:br w:type="page"/>
      </w:r>
    </w:p>
    <w:p w:rsidR="00FD7C3A" w:rsidRPr="00C82A56" w:rsidRDefault="008251A9" w:rsidP="00FD7C3A">
      <w:pPr>
        <w:pStyle w:val="Sub1"/>
      </w:pPr>
      <w:r>
        <w:t>GRYMUSO PLANT</w:t>
      </w:r>
    </w:p>
    <w:p w:rsidR="007530C6" w:rsidRPr="00C82A56" w:rsidRDefault="008251A9" w:rsidP="007530C6">
      <w:pPr>
        <w:rPr>
          <w:sz w:val="24"/>
          <w:szCs w:val="24"/>
        </w:rPr>
      </w:pPr>
      <w:r w:rsidRPr="008251A9">
        <w:rPr>
          <w:sz w:val="24"/>
          <w:szCs w:val="24"/>
        </w:rPr>
        <w:t>AWGRYM – efallai byddwch chi am ystyried peth hyfforddiant ymlaen llaw neu waith paratoi ar gyfer plant, i’w helpu i ddeall y penderfyniadau a’r broses maen nhw’n ymwneud â nhw.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530C6" w:rsidRPr="00C82A56" w:rsidTr="007530C6">
        <w:tc>
          <w:tcPr>
            <w:tcW w:w="10536" w:type="dxa"/>
          </w:tcPr>
          <w:p w:rsidR="007530C6" w:rsidRPr="00C82A56" w:rsidRDefault="008251A9" w:rsidP="004D1E01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mae plant yn eich ardal neu eich gwasanaeth yn cael gwybodaeth am eu hawliau a help i ddatblygu’r sgiliau fydd yn eu galluogi i gyfranogi yn natblygiad polisïau?</w:t>
            </w:r>
          </w:p>
        </w:tc>
      </w:tr>
      <w:tr w:rsidR="007530C6" w:rsidRPr="00C82A56" w:rsidTr="00C82A56">
        <w:trPr>
          <w:trHeight w:val="2571"/>
        </w:trPr>
        <w:sdt>
          <w:sdtPr>
            <w:rPr>
              <w:b/>
              <w:sz w:val="24"/>
              <w:szCs w:val="24"/>
            </w:rPr>
            <w:id w:val="-1943367323"/>
            <w:placeholder>
              <w:docPart w:val="836109DF6603444E8C7AA2883EA8403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4D1E01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C82A56" w:rsidRDefault="008251A9" w:rsidP="008251A9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mae plant wedi ymwneud â datblygu’r syniadau a’r cynigion hyn?</w:t>
            </w:r>
          </w:p>
          <w:p w:rsidR="008251A9" w:rsidRPr="008251A9" w:rsidRDefault="008251A9" w:rsidP="008251A9">
            <w:pPr>
              <w:pStyle w:val="ListParagraph"/>
              <w:numPr>
                <w:ilvl w:val="0"/>
                <w:numId w:val="13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8251A9">
              <w:rPr>
                <w:rFonts w:ascii="VAG Rounded Std Light" w:hAnsi="VAG Rounded Std Light"/>
                <w:b/>
                <w:sz w:val="24"/>
                <w:szCs w:val="24"/>
              </w:rPr>
              <w:t xml:space="preserve">Os </w:t>
            </w:r>
            <w:proofErr w:type="gramStart"/>
            <w:r w:rsidRPr="008251A9">
              <w:rPr>
                <w:rFonts w:ascii="VAG Rounded Std Light" w:hAnsi="VAG Rounded Std Light"/>
                <w:b/>
                <w:sz w:val="24"/>
                <w:szCs w:val="24"/>
              </w:rPr>
              <w:t>nad</w:t>
            </w:r>
            <w:proofErr w:type="gramEnd"/>
            <w:r w:rsidRPr="008251A9">
              <w:rPr>
                <w:rFonts w:ascii="VAG Rounded Std Light" w:hAnsi="VAG Rounded Std Light"/>
                <w:b/>
                <w:sz w:val="24"/>
                <w:szCs w:val="24"/>
              </w:rPr>
              <w:t xml:space="preserve"> ydyn nhw wedi chwarae rhan eto, sut byddwch chi’n galluogi hynny ar hyd y broses? Meddyliwch pwy allai eich cefnogi yn y gwaith yma.</w:t>
            </w:r>
          </w:p>
        </w:tc>
      </w:tr>
      <w:tr w:rsidR="007530C6" w:rsidRPr="00C82A56" w:rsidTr="00C82A56">
        <w:trPr>
          <w:trHeight w:val="2613"/>
        </w:trPr>
        <w:sdt>
          <w:sdtPr>
            <w:rPr>
              <w:b/>
              <w:sz w:val="24"/>
              <w:szCs w:val="24"/>
            </w:rPr>
            <w:id w:val="1900943659"/>
            <w:placeholder>
              <w:docPart w:val="6DF029D9F175478B9D3D226584DD0B0D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712249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4D1E01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Ydy’r adnoddau a’r deunyddiau’n hygyrch i blant, i’w galluogi i ddeall y cynigion?</w:t>
            </w:r>
          </w:p>
        </w:tc>
      </w:tr>
      <w:tr w:rsidR="007530C6" w:rsidRPr="00C82A56" w:rsidTr="008251A9">
        <w:trPr>
          <w:trHeight w:val="3580"/>
        </w:trPr>
        <w:sdt>
          <w:sdtPr>
            <w:rPr>
              <w:b/>
              <w:sz w:val="24"/>
              <w:szCs w:val="24"/>
            </w:rPr>
            <w:id w:val="151264181"/>
            <w:placeholder>
              <w:docPart w:val="DDC3CB57F1D34326AC5BAA388D437C67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4D1E01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4D1E01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byddwch chi’n grymuso plant i herio gweithrediad eich cynigion yn y dyfodol (gan gynnwys strwythurau cwynion hygyrch)?</w:t>
            </w:r>
          </w:p>
        </w:tc>
      </w:tr>
      <w:tr w:rsidR="0004396C" w:rsidRPr="00C82A56" w:rsidTr="00C82A56">
        <w:trPr>
          <w:trHeight w:val="2269"/>
        </w:trPr>
        <w:sdt>
          <w:sdtPr>
            <w:rPr>
              <w:b/>
              <w:sz w:val="24"/>
              <w:szCs w:val="24"/>
            </w:rPr>
            <w:id w:val="-1539194409"/>
            <w:placeholder>
              <w:docPart w:val="524FC19B0783461C84EE4452DACC9201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090490" w:rsidRPr="00C82A56" w:rsidRDefault="00090490" w:rsidP="00090490"/>
    <w:p w:rsidR="00C80823" w:rsidRDefault="00C80823" w:rsidP="007530C6">
      <w:pPr>
        <w:rPr>
          <w:b/>
          <w:color w:val="ED1556" w:themeColor="background2"/>
          <w:sz w:val="28"/>
          <w:szCs w:val="28"/>
        </w:rPr>
      </w:pPr>
      <w:r w:rsidRPr="00C80823">
        <w:rPr>
          <w:b/>
          <w:color w:val="ED1556" w:themeColor="background2"/>
          <w:sz w:val="28"/>
          <w:szCs w:val="28"/>
        </w:rPr>
        <w:t>CYFRANOGIAD</w:t>
      </w:r>
    </w:p>
    <w:p w:rsidR="007530C6" w:rsidRPr="00C82A56" w:rsidRDefault="00C80823" w:rsidP="007530C6">
      <w:pPr>
        <w:rPr>
          <w:sz w:val="24"/>
          <w:szCs w:val="24"/>
        </w:rPr>
      </w:pPr>
      <w:r>
        <w:rPr>
          <w:sz w:val="24"/>
          <w:szCs w:val="24"/>
        </w:rPr>
        <w:t>AWGRYMIADAU</w:t>
      </w:r>
    </w:p>
    <w:p w:rsidR="00C80823" w:rsidRPr="00C80823" w:rsidRDefault="00C80823" w:rsidP="00C80823">
      <w:pPr>
        <w:pStyle w:val="ListParagraph"/>
        <w:numPr>
          <w:ilvl w:val="0"/>
          <w:numId w:val="9"/>
        </w:numPr>
        <w:rPr>
          <w:rFonts w:ascii="VAG Rounded Std Light" w:hAnsi="VAG Rounded Std Light"/>
          <w:sz w:val="24"/>
          <w:szCs w:val="24"/>
        </w:rPr>
      </w:pPr>
      <w:r>
        <w:rPr>
          <w:rFonts w:ascii="VAG Rounded Std Light" w:hAnsi="VAG Rounded Std Light"/>
          <w:sz w:val="24"/>
          <w:szCs w:val="24"/>
        </w:rPr>
        <w:t>D</w:t>
      </w:r>
      <w:r w:rsidRPr="00C80823">
        <w:rPr>
          <w:rFonts w:ascii="VAG Rounded Std Light" w:hAnsi="VAG Rounded Std Light"/>
          <w:sz w:val="24"/>
          <w:szCs w:val="24"/>
        </w:rPr>
        <w:t xml:space="preserve">ylai’r gyllideb ar gyfer y cynigion gynnwys </w:t>
      </w:r>
      <w:proofErr w:type="gramStart"/>
      <w:r w:rsidRPr="00C80823">
        <w:rPr>
          <w:rFonts w:ascii="VAG Rounded Std Light" w:hAnsi="VAG Rounded Std Light"/>
          <w:sz w:val="24"/>
          <w:szCs w:val="24"/>
        </w:rPr>
        <w:t>arian</w:t>
      </w:r>
      <w:proofErr w:type="gramEnd"/>
      <w:r w:rsidRPr="00C80823">
        <w:rPr>
          <w:rFonts w:ascii="VAG Rounded Std Light" w:hAnsi="VAG Rounded Std Light"/>
          <w:sz w:val="24"/>
          <w:szCs w:val="24"/>
        </w:rPr>
        <w:t xml:space="preserve"> ar gyfer gwaith cyfranogol er mwyn llunio a datblygu’r polisi.</w:t>
      </w:r>
    </w:p>
    <w:p w:rsidR="00C80823" w:rsidRPr="00C80823" w:rsidRDefault="00C80823" w:rsidP="00C80823">
      <w:pPr>
        <w:pStyle w:val="ListParagraph"/>
        <w:numPr>
          <w:ilvl w:val="0"/>
          <w:numId w:val="9"/>
        </w:numPr>
        <w:rPr>
          <w:rFonts w:ascii="VAG Rounded Std Light" w:hAnsi="VAG Rounded Std Light"/>
          <w:sz w:val="24"/>
          <w:szCs w:val="24"/>
        </w:rPr>
      </w:pPr>
      <w:r>
        <w:rPr>
          <w:rFonts w:ascii="VAG Rounded Std Light" w:hAnsi="VAG Rounded Std Light"/>
          <w:sz w:val="24"/>
          <w:szCs w:val="24"/>
        </w:rPr>
        <w:t>N</w:t>
      </w:r>
      <w:r w:rsidRPr="00C80823">
        <w:rPr>
          <w:rFonts w:ascii="VAG Rounded Std Light" w:hAnsi="VAG Rounded Std Light"/>
          <w:sz w:val="24"/>
          <w:szCs w:val="24"/>
        </w:rPr>
        <w:t xml:space="preserve">id yn unig </w:t>
      </w:r>
      <w:proofErr w:type="gramStart"/>
      <w:r w:rsidRPr="00C80823">
        <w:rPr>
          <w:rFonts w:ascii="VAG Rounded Std Light" w:hAnsi="VAG Rounded Std Light"/>
          <w:sz w:val="24"/>
          <w:szCs w:val="24"/>
        </w:rPr>
        <w:t>mae</w:t>
      </w:r>
      <w:proofErr w:type="gramEnd"/>
      <w:r w:rsidRPr="00C80823">
        <w:rPr>
          <w:rFonts w:ascii="VAG Rounded Std Light" w:hAnsi="VAG Rounded Std Light"/>
          <w:sz w:val="24"/>
          <w:szCs w:val="24"/>
        </w:rPr>
        <w:t xml:space="preserve"> gan blant hawl i fod yn rhan o benderfyniadau sy’n effeithio arnynt, ond hefyd mae polisïau a gwasanaethau’n fwy tebygol o fod yn effeithiol o gael eu lly</w:t>
      </w:r>
      <w:r>
        <w:rPr>
          <w:rFonts w:ascii="VAG Rounded Std Light" w:hAnsi="VAG Rounded Std Light"/>
          <w:sz w:val="24"/>
          <w:szCs w:val="24"/>
        </w:rPr>
        <w:t>wio gan eu barn a’u profiadau.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Ydych chi wedi casglu barn plant yn eich ardal leol am y cynigion hyn? Os nad ydych, pryd a sut byddwch chi’n gwneud hynny?</w:t>
            </w:r>
          </w:p>
        </w:tc>
      </w:tr>
      <w:tr w:rsidR="007530C6" w:rsidRPr="00C82A56" w:rsidTr="00C80823">
        <w:trPr>
          <w:trHeight w:val="1906"/>
        </w:trPr>
        <w:sdt>
          <w:sdtPr>
            <w:rPr>
              <w:b/>
              <w:sz w:val="24"/>
              <w:szCs w:val="24"/>
            </w:rPr>
            <w:id w:val="1534853280"/>
            <w:placeholder>
              <w:docPart w:val="B4BC6DCA11C041379972CA07FA5B9C4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gallwch chi sicrhau y bydd plant sydd ag amrywiaeth o gefndiroedd a phrofiadau yn cyfrannu?</w:t>
            </w:r>
          </w:p>
        </w:tc>
      </w:tr>
      <w:tr w:rsidR="007530C6" w:rsidRPr="00C82A56" w:rsidTr="00090490">
        <w:trPr>
          <w:trHeight w:val="2849"/>
        </w:trPr>
        <w:sdt>
          <w:sdtPr>
            <w:rPr>
              <w:b/>
              <w:sz w:val="24"/>
              <w:szCs w:val="24"/>
            </w:rPr>
            <w:id w:val="-1562624962"/>
            <w:placeholder>
              <w:docPart w:val="E84371EB898D41D29D158463405EEA0A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gall plant gyfranogi, er enghraifft, mewn prosesau recriwtio a chomisiynu?</w:t>
            </w:r>
          </w:p>
        </w:tc>
      </w:tr>
      <w:tr w:rsidR="007530C6" w:rsidRPr="00C82A56" w:rsidTr="00090490">
        <w:trPr>
          <w:trHeight w:val="2713"/>
        </w:trPr>
        <w:sdt>
          <w:sdtPr>
            <w:rPr>
              <w:b/>
              <w:sz w:val="24"/>
              <w:szCs w:val="24"/>
            </w:rPr>
            <w:id w:val="-686671605"/>
            <w:placeholder>
              <w:docPart w:val="E679AA0936864EC782869DEB057A4545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rydych chi wedi ystyried y Safonau Cyfranogiad Cenedlaethol a’u cymhwyso i’r gwaith hwn?</w:t>
            </w:r>
          </w:p>
        </w:tc>
      </w:tr>
      <w:tr w:rsidR="007530C6" w:rsidRPr="00C82A56" w:rsidTr="00C82A56">
        <w:trPr>
          <w:trHeight w:val="2409"/>
        </w:trPr>
        <w:sdt>
          <w:sdtPr>
            <w:rPr>
              <w:b/>
              <w:sz w:val="24"/>
              <w:szCs w:val="24"/>
            </w:rPr>
            <w:id w:val="-2061237341"/>
            <w:placeholder>
              <w:docPart w:val="40CBC23F49E7487B81050CBEB3F79819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7530C6" w:rsidRPr="00C82A56" w:rsidRDefault="007530C6" w:rsidP="00FD7C3A">
      <w:pPr>
        <w:pStyle w:val="Sub1"/>
      </w:pPr>
    </w:p>
    <w:p w:rsidR="00FD7C3A" w:rsidRPr="00C82A56" w:rsidRDefault="00C80823" w:rsidP="00C82A56">
      <w:pPr>
        <w:pStyle w:val="Sub1"/>
      </w:pPr>
      <w:r>
        <w:t>ATEBOLRWYDD</w:t>
      </w:r>
    </w:p>
    <w:p w:rsidR="007530C6" w:rsidRPr="00C82A56" w:rsidRDefault="00C80823" w:rsidP="007530C6">
      <w:pPr>
        <w:rPr>
          <w:sz w:val="24"/>
          <w:szCs w:val="24"/>
        </w:rPr>
      </w:pPr>
      <w:r>
        <w:rPr>
          <w:sz w:val="24"/>
          <w:szCs w:val="24"/>
        </w:rPr>
        <w:t>AWGRYM</w:t>
      </w:r>
      <w:r w:rsidR="007530C6" w:rsidRPr="00C82A56">
        <w:rPr>
          <w:sz w:val="24"/>
          <w:szCs w:val="24"/>
        </w:rPr>
        <w:t xml:space="preserve"> – </w:t>
      </w:r>
      <w:r>
        <w:rPr>
          <w:sz w:val="24"/>
          <w:szCs w:val="24"/>
        </w:rPr>
        <w:t>M</w:t>
      </w:r>
      <w:r w:rsidRPr="00C80823">
        <w:rPr>
          <w:sz w:val="24"/>
          <w:szCs w:val="24"/>
        </w:rPr>
        <w:t xml:space="preserve">ae adolygu gweithrediad eich polisi yn rheolaidd yn rhoi cyfle i chi ystyried ei effeithiolrwydd a bod yn atebol i blant ar yr </w:t>
      </w:r>
      <w:proofErr w:type="gramStart"/>
      <w:r w:rsidRPr="00C80823">
        <w:rPr>
          <w:sz w:val="24"/>
          <w:szCs w:val="24"/>
        </w:rPr>
        <w:t>un</w:t>
      </w:r>
      <w:proofErr w:type="gramEnd"/>
      <w:r w:rsidRPr="00C80823">
        <w:rPr>
          <w:sz w:val="24"/>
          <w:szCs w:val="24"/>
        </w:rPr>
        <w:t xml:space="preserve"> pryd</w:t>
      </w:r>
      <w:r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byddwch chi’n rhoi gwybod i blant am y polisi hwn?</w:t>
            </w:r>
          </w:p>
        </w:tc>
      </w:tr>
      <w:tr w:rsidR="0004396C" w:rsidRPr="00C82A56" w:rsidTr="00C82A56">
        <w:trPr>
          <w:trHeight w:val="3699"/>
        </w:trPr>
        <w:sdt>
          <w:sdtPr>
            <w:rPr>
              <w:b/>
              <w:sz w:val="24"/>
              <w:szCs w:val="24"/>
            </w:rPr>
            <w:id w:val="-1253425628"/>
            <w:placeholder>
              <w:docPart w:val="9CC4515857E7427B9CBF7AB5B9D1980B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4054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byddwch chi’n adrodd am gynnydd pan gaiff y polisi ei weithredu?</w:t>
            </w:r>
          </w:p>
        </w:tc>
      </w:tr>
      <w:tr w:rsidR="0004396C" w:rsidRPr="00C82A56" w:rsidTr="00C82A56">
        <w:trPr>
          <w:trHeight w:val="2278"/>
        </w:trPr>
        <w:sdt>
          <w:sdtPr>
            <w:rPr>
              <w:b/>
              <w:sz w:val="24"/>
              <w:szCs w:val="24"/>
            </w:rPr>
            <w:id w:val="497462308"/>
            <w:placeholder>
              <w:docPart w:val="9E26E1287EF4408A9528237CA4927184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bydd adborth yn cael ei gasglu a’i ddefnyddio i lywio datblygiadau i’r dyfodol, a sut byddwch chi’n dangos beth rydych chi wedi’i wneud â’r adborth a gawsoch?</w:t>
            </w:r>
          </w:p>
        </w:tc>
      </w:tr>
      <w:tr w:rsidR="0004396C" w:rsidRPr="00C82A56" w:rsidTr="00090490">
        <w:trPr>
          <w:trHeight w:val="2574"/>
        </w:trPr>
        <w:sdt>
          <w:sdtPr>
            <w:rPr>
              <w:b/>
              <w:sz w:val="24"/>
              <w:szCs w:val="24"/>
            </w:rPr>
            <w:id w:val="-1647042623"/>
            <w:placeholder>
              <w:docPart w:val="E534C4DC0D9C42BDA033C3E49F1344C2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4054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Oes gennych chi fecanwaith i blant a phobl ifanc eich galw i gyfrif am eich cynnydd, e.e. panel craffu?</w:t>
            </w:r>
          </w:p>
        </w:tc>
      </w:tr>
      <w:tr w:rsidR="0004396C" w:rsidRPr="00C82A56" w:rsidTr="00C82A56">
        <w:trPr>
          <w:trHeight w:val="3250"/>
        </w:trPr>
        <w:sdt>
          <w:sdtPr>
            <w:rPr>
              <w:b/>
              <w:sz w:val="24"/>
              <w:szCs w:val="24"/>
            </w:rPr>
            <w:id w:val="-1585916207"/>
            <w:placeholder>
              <w:docPart w:val="B9E269EF302F4FD8B7BE0AE4E135763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4054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7530C6" w:rsidRPr="00C82A56" w:rsidRDefault="007530C6">
      <w:pPr>
        <w:spacing w:after="160" w:line="259" w:lineRule="auto"/>
        <w:rPr>
          <w:b/>
          <w:color w:val="ED1556" w:themeColor="background2"/>
          <w:sz w:val="28"/>
          <w:szCs w:val="28"/>
        </w:rPr>
      </w:pPr>
      <w:r w:rsidRPr="00C82A56">
        <w:br w:type="page"/>
      </w:r>
    </w:p>
    <w:p w:rsidR="00FD7C3A" w:rsidRPr="00C82A56" w:rsidRDefault="00C80823" w:rsidP="00FD7C3A">
      <w:pPr>
        <w:pStyle w:val="Sub1"/>
      </w:pPr>
      <w:r>
        <w:t>CASGLAD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04396C" w:rsidRPr="00C82A56" w:rsidTr="0004396C">
        <w:tc>
          <w:tcPr>
            <w:tcW w:w="10536" w:type="dxa"/>
          </w:tcPr>
          <w:p w:rsidR="0004396C" w:rsidRPr="00C82A56" w:rsidRDefault="00C80823" w:rsidP="007170C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O ystyried y pwyntiau a nodwyd uchod, ydy’r cynnig polisi yma’n cael effaith gadarnhaol, negyddol neu niwtral ar hawliau plant? A fydd yn dod â budd i fwy o blant ar draws eich ardal / a fydd yn cefnogi’n benodol blant sydd o dan anfantais ar hyn o bryd, er mwyn cau unrhyw fylchau yn y ddarpariaeth</w:t>
            </w:r>
            <w:r w:rsidR="0004396C" w:rsidRPr="00C82A56">
              <w:rPr>
                <w:b/>
                <w:sz w:val="24"/>
                <w:szCs w:val="24"/>
              </w:rPr>
              <w:t>?</w:t>
            </w:r>
          </w:p>
          <w:p w:rsidR="00C80823" w:rsidRPr="00C80823" w:rsidRDefault="00C80823" w:rsidP="00C80823">
            <w:pPr>
              <w:pStyle w:val="ListParagraph"/>
              <w:numPr>
                <w:ilvl w:val="0"/>
                <w:numId w:val="11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Os yw’r effaith yn negyddol, pa gamau sy’n gallu cael eu cymryd, ac a fydd yn cael eu cymryd i newid y polisi a/neu sut bydd yn cael ei weithredu?</w:t>
            </w:r>
          </w:p>
          <w:p w:rsidR="00C82A56" w:rsidRPr="00C82A56" w:rsidRDefault="00C80823" w:rsidP="00C80823">
            <w:pPr>
              <w:pStyle w:val="ListParagraph"/>
              <w:numPr>
                <w:ilvl w:val="0"/>
                <w:numId w:val="11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Os yw’r effaith yn niwtral, oes potensial i addasu’r cynlluniau er mwyn cael effaith gadarnhaol?</w:t>
            </w:r>
          </w:p>
        </w:tc>
      </w:tr>
      <w:tr w:rsidR="0004396C" w:rsidRPr="00C82A56" w:rsidTr="00C80823">
        <w:trPr>
          <w:trHeight w:val="1767"/>
        </w:trPr>
        <w:sdt>
          <w:sdtPr>
            <w:rPr>
              <w:b/>
              <w:sz w:val="24"/>
              <w:szCs w:val="24"/>
            </w:rPr>
            <w:id w:val="-932813693"/>
            <w:placeholder>
              <w:docPart w:val="C414CF2C1EF64EA9BEB84FD765EAF0AD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712249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7170C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Oes amrywiaeth o opsiynau ar ôl i’w hystyried, neu ydych chi wedi dethol yn raddol fel bod gennych chi un opsiwn a ffafrir?</w:t>
            </w:r>
          </w:p>
        </w:tc>
      </w:tr>
      <w:tr w:rsidR="0004396C" w:rsidRPr="00C82A56" w:rsidTr="00C80823">
        <w:trPr>
          <w:trHeight w:val="1653"/>
        </w:trPr>
        <w:sdt>
          <w:sdtPr>
            <w:rPr>
              <w:b/>
              <w:sz w:val="24"/>
              <w:szCs w:val="24"/>
            </w:rPr>
            <w:id w:val="1453285866"/>
            <w:placeholder>
              <w:docPart w:val="5DC2ECC517354BE495550C28E01103A9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C80823" w:rsidRPr="00C80823" w:rsidRDefault="00C80823" w:rsidP="00C8082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Beth yw eich cyngor i’r rhai sy’n gwneud penderfyniadau o ganlyniad i’r CRIA hwn? :</w:t>
            </w:r>
          </w:p>
          <w:p w:rsidR="00C80823" w:rsidRPr="00C80823" w:rsidRDefault="00C80823" w:rsidP="00C80823">
            <w:pPr>
              <w:pStyle w:val="ListParagraph"/>
              <w:numPr>
                <w:ilvl w:val="0"/>
                <w:numId w:val="15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 xml:space="preserve">A ddylai’r polisi </w:t>
            </w:r>
            <w:proofErr w:type="gramStart"/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gael</w:t>
            </w:r>
            <w:proofErr w:type="gramEnd"/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 xml:space="preserve"> ei weithredu?</w:t>
            </w:r>
          </w:p>
          <w:p w:rsidR="00C80823" w:rsidRPr="00C80823" w:rsidRDefault="00C80823" w:rsidP="00C80823">
            <w:pPr>
              <w:pStyle w:val="ListParagraph"/>
              <w:numPr>
                <w:ilvl w:val="0"/>
                <w:numId w:val="15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Oes angen gwneud unrhyw newidiadau?</w:t>
            </w:r>
          </w:p>
          <w:p w:rsidR="0004396C" w:rsidRPr="00C80823" w:rsidRDefault="00C80823" w:rsidP="00C80823">
            <w:pPr>
              <w:pStyle w:val="ListParagraph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Pryd bydd y polisi yma’n cael ei adolygu?</w:t>
            </w:r>
          </w:p>
        </w:tc>
      </w:tr>
      <w:tr w:rsidR="0004396C" w:rsidRPr="00C82A56" w:rsidTr="00C82A56">
        <w:trPr>
          <w:trHeight w:val="1611"/>
        </w:trPr>
        <w:sdt>
          <w:sdtPr>
            <w:rPr>
              <w:b/>
              <w:sz w:val="24"/>
              <w:szCs w:val="24"/>
            </w:rPr>
            <w:id w:val="516273281"/>
            <w:placeholder>
              <w:docPart w:val="FF26A7CFAFAA4A59B56436DB4372D83D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C82A56" w:rsidRDefault="00C82A56" w:rsidP="00FD7C3A">
      <w:pPr>
        <w:rPr>
          <w:b/>
          <w:sz w:val="24"/>
          <w:szCs w:val="24"/>
        </w:rPr>
      </w:pPr>
    </w:p>
    <w:p w:rsidR="00FD7C3A" w:rsidRPr="00C82A56" w:rsidRDefault="00C80823" w:rsidP="00FD7C3A">
      <w:pPr>
        <w:rPr>
          <w:sz w:val="24"/>
          <w:szCs w:val="24"/>
        </w:rPr>
      </w:pPr>
      <w:r>
        <w:rPr>
          <w:b/>
          <w:sz w:val="24"/>
          <w:szCs w:val="24"/>
        </w:rPr>
        <w:t>Dyddiad cwbwlhau</w:t>
      </w:r>
      <w:r w:rsidR="00FD7C3A" w:rsidRPr="00C82A56">
        <w:rPr>
          <w:sz w:val="24"/>
          <w:szCs w:val="24"/>
        </w:rPr>
        <w:t>:</w:t>
      </w:r>
      <w:r w:rsidR="0004396C" w:rsidRPr="00C82A56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415620687"/>
          <w:placeholder>
            <w:docPart w:val="4DD51DB2688944A1873B675A5AF2DD4A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611FD">
            <w:rPr>
              <w:rStyle w:val="PlaceholderText"/>
            </w:rPr>
            <w:t>Cliciwch i fewnbynnu dyddiad</w:t>
          </w:r>
        </w:sdtContent>
      </w:sdt>
    </w:p>
    <w:p w:rsidR="00C20410" w:rsidRPr="00C82A56" w:rsidRDefault="00C80823" w:rsidP="00090490">
      <w:pPr>
        <w:rPr>
          <w:sz w:val="24"/>
          <w:szCs w:val="24"/>
        </w:rPr>
        <w:sectPr w:rsidR="00C20410" w:rsidRPr="00C82A56" w:rsidSect="007530C6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134" w:right="680" w:bottom="2694" w:left="680" w:header="284" w:footer="680" w:gutter="0"/>
          <w:cols w:space="284"/>
          <w:titlePg/>
          <w:docGrid w:linePitch="360"/>
        </w:sectPr>
      </w:pPr>
      <w:r>
        <w:rPr>
          <w:b/>
          <w:sz w:val="24"/>
          <w:szCs w:val="24"/>
        </w:rPr>
        <w:t>Dyddiad yr adolygiad nesaf</w:t>
      </w:r>
      <w:r w:rsidR="00FD7C3A" w:rsidRPr="00C82A56">
        <w:rPr>
          <w:sz w:val="24"/>
          <w:szCs w:val="24"/>
        </w:rPr>
        <w:t>:</w:t>
      </w:r>
      <w:r w:rsidR="0004396C" w:rsidRPr="00C82A56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531227743"/>
          <w:placeholder>
            <w:docPart w:val="F815A88A4C114D4792FDD01B89066792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611FD">
            <w:rPr>
              <w:rStyle w:val="PlaceholderText"/>
            </w:rPr>
            <w:t>Cliciwch i fewnbynnu dyddiad</w:t>
          </w:r>
        </w:sdtContent>
      </w:sdt>
    </w:p>
    <w:p w:rsidR="00BD2666" w:rsidRPr="00C82A56" w:rsidRDefault="00BD2666" w:rsidP="00C82A56"/>
    <w:sectPr w:rsidR="00BD2666" w:rsidRPr="00C82A56" w:rsidSect="00E35C0A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134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9EC" w:rsidRDefault="00FB19EC" w:rsidP="00CD546E">
      <w:pPr>
        <w:spacing w:after="0"/>
      </w:pPr>
      <w:r>
        <w:separator/>
      </w:r>
    </w:p>
  </w:endnote>
  <w:endnote w:type="continuationSeparator" w:id="0">
    <w:p w:rsidR="00FB19EC" w:rsidRDefault="00FB19EC" w:rsidP="00CD54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FE632-ADD8-4A5C-A97F-E2A82FD74A81}"/>
    <w:embedBold r:id="rId2" w:fontKey="{897E9FD0-BA93-4645-A9CE-9E74B6CA4F14}"/>
    <w:embedItalic r:id="rId3" w:fontKey="{3E5290E8-28DD-4C68-897A-C806E2FA6C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AGRounded">
    <w:altName w:val="Arial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4" w:fontKey="{9F45F5F4-4493-4195-A8D0-22660F498D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26FED75-A598-42F0-9D0D-DC83378293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Pr="00D66585" w:rsidRDefault="00C20410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13536" behindDoc="0" locked="0" layoutInCell="1" allowOverlap="1" wp14:anchorId="3957DF0A" wp14:editId="7B145979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86595429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:rsidR="00C20410" w:rsidRDefault="00C20410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CE6C8E">
                                <w:rPr>
                                  <w:noProof/>
                                  <w:color w:val="414042" w:themeColor="text2"/>
                                </w:rPr>
                                <w:t>8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57DF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15pt;margin-top:-17.7pt;width:30.0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" filled="f" stroked="f">
              <v:textbox style="mso-fit-shape-to-text:t">
                <w:txbxContent>
                  <w:sdt>
                    <w:sdtPr>
                      <w:id w:val="86595429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C20410" w:rsidRDefault="00C20410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CE6C8E">
                          <w:rPr>
                            <w:noProof/>
                            <w:color w:val="414042" w:themeColor="text2"/>
                          </w:rPr>
                          <w:t>8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708416" behindDoc="0" locked="0" layoutInCell="1" allowOverlap="1" wp14:anchorId="56B964CD" wp14:editId="215CF167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Pr="00FD7C3A" w:rsidRDefault="00C20410" w:rsidP="002C2BF1">
    <w:pPr>
      <w:pStyle w:val="Footer"/>
      <w:tabs>
        <w:tab w:val="clear" w:pos="9026"/>
      </w:tabs>
      <w:spacing w:after="120"/>
      <w:ind w:left="8789"/>
      <w:rPr>
        <w:noProof/>
        <w:sz w:val="28"/>
        <w:lang w:val="cy-GB"/>
      </w:rPr>
    </w:pPr>
    <w:r w:rsidRPr="00FD7C3A">
      <w:rPr>
        <w:noProof/>
        <w:sz w:val="28"/>
        <w:lang w:eastAsia="en-GB"/>
      </w:rPr>
      <w:drawing>
        <wp:anchor distT="0" distB="0" distL="114300" distR="114300" simplePos="0" relativeHeight="251710464" behindDoc="0" locked="0" layoutInCell="1" allowOverlap="1" wp14:anchorId="0CFA992D" wp14:editId="04D308A0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7C3A">
      <w:rPr>
        <w:noProof/>
        <w:sz w:val="28"/>
        <w:lang w:eastAsia="en-GB"/>
      </w:rPr>
      <w:drawing>
        <wp:anchor distT="0" distB="0" distL="114300" distR="114300" simplePos="0" relativeHeight="251709440" behindDoc="0" locked="0" layoutInCell="1" allowOverlap="1" wp14:anchorId="2EFE9B39" wp14:editId="78959CE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7C3A">
      <w:rPr>
        <w:sz w:val="28"/>
        <w:lang w:val="cy-GB"/>
      </w:rPr>
      <w:t>Comisiynydd</w:t>
    </w:r>
    <w:r w:rsidRPr="00FD7C3A">
      <w:rPr>
        <w:noProof/>
        <w:lang w:val="cy-GB"/>
      </w:rPr>
      <w:br/>
    </w:r>
    <w:r w:rsidRPr="00FD7C3A">
      <w:rPr>
        <w:noProof/>
        <w:sz w:val="28"/>
        <w:lang w:val="cy-GB"/>
      </w:rPr>
      <w:t>Plant Cymru</w:t>
    </w:r>
  </w:p>
  <w:p w:rsidR="00C20410" w:rsidRPr="00FD7C3A" w:rsidRDefault="00C20410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FD7C3A">
      <w:rPr>
        <w:sz w:val="28"/>
        <w:szCs w:val="28"/>
      </w:rPr>
      <w:t>Children’s</w:t>
    </w:r>
    <w:r w:rsidRPr="00FD7C3A">
      <w:rPr>
        <w:sz w:val="28"/>
        <w:szCs w:val="28"/>
      </w:rPr>
      <w:br/>
      <w:t>Commissioner</w:t>
    </w:r>
    <w:r w:rsidRPr="00FD7C3A">
      <w:rPr>
        <w:sz w:val="28"/>
        <w:szCs w:val="28"/>
      </w:rPr>
      <w:br/>
      <w:t>for Wales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Pr="00D66585" w:rsidRDefault="008C3FB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7FAD8C67" wp14:editId="3FF04C12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843496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:rsidR="008C3FB2" w:rsidRDefault="008C3FB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F725D5">
                                <w:rPr>
                                  <w:noProof/>
                                  <w:color w:val="414042" w:themeColor="text2"/>
                                </w:rPr>
                                <w:t>9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AD8C6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1.15pt;margin-top:-17.7pt;width:30.0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q6DwIAAPoDAAAOAAAAZHJzL2Uyb0RvYy54bWysU9tuGyEQfa/Uf0C813uJ7To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" filled="f" stroked="f">
              <v:textbox style="mso-fit-shape-to-text:t">
                <w:txbxContent>
                  <w:sdt>
                    <w:sdtPr>
                      <w:id w:val="-1148434969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8C3FB2" w:rsidRDefault="008C3FB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F725D5">
                          <w:rPr>
                            <w:noProof/>
                            <w:color w:val="414042" w:themeColor="text2"/>
                          </w:rPr>
                          <w:t>9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95104" behindDoc="0" locked="0" layoutInCell="1" allowOverlap="1" wp14:anchorId="00A323BD" wp14:editId="0D9EAAEF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Pr="00AD5A82" w:rsidRDefault="008C3FB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7152" behindDoc="0" locked="0" layoutInCell="1" allowOverlap="1" wp14:anchorId="062C602A" wp14:editId="6F71DCDC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6128" behindDoc="0" locked="0" layoutInCell="1" allowOverlap="1" wp14:anchorId="7E32C733" wp14:editId="7D10E34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:rsidR="008C3FB2" w:rsidRPr="00AD5A82" w:rsidRDefault="008C3FB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9EC" w:rsidRDefault="00FB19EC" w:rsidP="00CD546E">
      <w:pPr>
        <w:spacing w:after="0"/>
      </w:pPr>
      <w:r>
        <w:separator/>
      </w:r>
    </w:p>
  </w:footnote>
  <w:footnote w:type="continuationSeparator" w:id="0">
    <w:p w:rsidR="00FB19EC" w:rsidRDefault="00FB19EC" w:rsidP="00CD54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Pr="00F83821" w:rsidRDefault="00C20410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2512" behindDoc="0" locked="0" layoutInCell="1" allowOverlap="1" wp14:anchorId="0BCD19F8" wp14:editId="5669F138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Default="00C20410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1488" behindDoc="0" locked="0" layoutInCell="1" allowOverlap="1" wp14:anchorId="05A5C999" wp14:editId="4433A981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Pr="00F83821" w:rsidRDefault="008C3FB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558E1EA4" wp14:editId="483A4D1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Default="008C3F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8176" behindDoc="0" locked="0" layoutInCell="1" allowOverlap="1" wp14:anchorId="1B1038D1" wp14:editId="58606C6C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32B3"/>
    <w:multiLevelType w:val="hybridMultilevel"/>
    <w:tmpl w:val="ADC6F262"/>
    <w:lvl w:ilvl="0" w:tplc="853CD1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709A7"/>
    <w:multiLevelType w:val="hybridMultilevel"/>
    <w:tmpl w:val="EDFC5C28"/>
    <w:lvl w:ilvl="0" w:tplc="853CD1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054A"/>
    <w:multiLevelType w:val="hybridMultilevel"/>
    <w:tmpl w:val="289C3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C7226"/>
    <w:multiLevelType w:val="hybridMultilevel"/>
    <w:tmpl w:val="BC8E3810"/>
    <w:lvl w:ilvl="0" w:tplc="D938BE14">
      <w:numFmt w:val="bullet"/>
      <w:lvlText w:val="•"/>
      <w:lvlJc w:val="left"/>
      <w:pPr>
        <w:ind w:left="1080" w:hanging="720"/>
      </w:pPr>
      <w:rPr>
        <w:rFonts w:ascii="VAG Rounded Std Light" w:eastAsiaTheme="minorHAnsi" w:hAnsi="VAG Rounded St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E0667"/>
    <w:multiLevelType w:val="hybridMultilevel"/>
    <w:tmpl w:val="B2DE9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B5A1B"/>
    <w:multiLevelType w:val="hybridMultilevel"/>
    <w:tmpl w:val="7EF05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4003B"/>
    <w:multiLevelType w:val="hybridMultilevel"/>
    <w:tmpl w:val="10723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E4D8C"/>
    <w:multiLevelType w:val="hybridMultilevel"/>
    <w:tmpl w:val="7B3AF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A6AF8"/>
    <w:multiLevelType w:val="hybridMultilevel"/>
    <w:tmpl w:val="F594C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E02B6"/>
    <w:multiLevelType w:val="hybridMultilevel"/>
    <w:tmpl w:val="62722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66B2E"/>
    <w:multiLevelType w:val="hybridMultilevel"/>
    <w:tmpl w:val="0A4082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43FEE"/>
    <w:multiLevelType w:val="hybridMultilevel"/>
    <w:tmpl w:val="85103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A7B54">
      <w:numFmt w:val="bullet"/>
      <w:lvlText w:val="–"/>
      <w:lvlJc w:val="left"/>
      <w:pPr>
        <w:ind w:left="870" w:firstLine="210"/>
      </w:pPr>
      <w:rPr>
        <w:rFonts w:asciiTheme="minorHAnsi" w:eastAsiaTheme="minorHAnsi" w:hAnsiTheme="minorHAns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9464A"/>
    <w:multiLevelType w:val="hybridMultilevel"/>
    <w:tmpl w:val="8E02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E141C"/>
    <w:multiLevelType w:val="hybridMultilevel"/>
    <w:tmpl w:val="240C5686"/>
    <w:lvl w:ilvl="0" w:tplc="CFF225C4">
      <w:numFmt w:val="bullet"/>
      <w:lvlText w:val="–"/>
      <w:lvlJc w:val="left"/>
      <w:pPr>
        <w:ind w:left="780" w:hanging="360"/>
      </w:pPr>
      <w:rPr>
        <w:rFonts w:ascii="VAG Rounded Std Light" w:eastAsiaTheme="minorHAnsi" w:hAnsi="VAG Rounded St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9CE3261"/>
    <w:multiLevelType w:val="hybridMultilevel"/>
    <w:tmpl w:val="01625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4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13"/>
  </w:num>
  <w:num w:numId="10">
    <w:abstractNumId w:val="2"/>
  </w:num>
  <w:num w:numId="11">
    <w:abstractNumId w:val="5"/>
  </w:num>
  <w:num w:numId="12">
    <w:abstractNumId w:val="8"/>
  </w:num>
  <w:num w:numId="13">
    <w:abstractNumId w:val="3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gSXj8dNIF0LgdZag3HWIubQbzXLJqt9mgeh8UXORC/pNdN1/Dd39QHm9vHUhNzYr5oKApYZZUKPrcdvy/H1VpQ==" w:salt="jiDBotRWXN8FiJU4ThHsVA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C0"/>
    <w:rsid w:val="000269BB"/>
    <w:rsid w:val="00031B59"/>
    <w:rsid w:val="00033895"/>
    <w:rsid w:val="0004396C"/>
    <w:rsid w:val="000554C8"/>
    <w:rsid w:val="00066C1D"/>
    <w:rsid w:val="000718E0"/>
    <w:rsid w:val="00090490"/>
    <w:rsid w:val="00094DF2"/>
    <w:rsid w:val="000965B0"/>
    <w:rsid w:val="000969F1"/>
    <w:rsid w:val="000A51AA"/>
    <w:rsid w:val="00151884"/>
    <w:rsid w:val="00161CA1"/>
    <w:rsid w:val="00164740"/>
    <w:rsid w:val="00185904"/>
    <w:rsid w:val="001D0827"/>
    <w:rsid w:val="00215C51"/>
    <w:rsid w:val="00243D7F"/>
    <w:rsid w:val="00254FFE"/>
    <w:rsid w:val="002611FD"/>
    <w:rsid w:val="00266437"/>
    <w:rsid w:val="002C2BF1"/>
    <w:rsid w:val="002C42B9"/>
    <w:rsid w:val="002F1FC0"/>
    <w:rsid w:val="003559CF"/>
    <w:rsid w:val="003571C4"/>
    <w:rsid w:val="00376038"/>
    <w:rsid w:val="003A7161"/>
    <w:rsid w:val="003B035F"/>
    <w:rsid w:val="003B20F7"/>
    <w:rsid w:val="003E4FE9"/>
    <w:rsid w:val="00486F14"/>
    <w:rsid w:val="004D7B5B"/>
    <w:rsid w:val="0050319A"/>
    <w:rsid w:val="00503B65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5E7724"/>
    <w:rsid w:val="006308E7"/>
    <w:rsid w:val="00633112"/>
    <w:rsid w:val="00665631"/>
    <w:rsid w:val="0069729B"/>
    <w:rsid w:val="00712249"/>
    <w:rsid w:val="00740038"/>
    <w:rsid w:val="007530C6"/>
    <w:rsid w:val="0075548C"/>
    <w:rsid w:val="00767DA9"/>
    <w:rsid w:val="0077138F"/>
    <w:rsid w:val="00796F0E"/>
    <w:rsid w:val="007A28CF"/>
    <w:rsid w:val="007A35D5"/>
    <w:rsid w:val="007B46A0"/>
    <w:rsid w:val="008251A9"/>
    <w:rsid w:val="00827985"/>
    <w:rsid w:val="008339C5"/>
    <w:rsid w:val="00837391"/>
    <w:rsid w:val="0089385A"/>
    <w:rsid w:val="008C3FB2"/>
    <w:rsid w:val="009241EF"/>
    <w:rsid w:val="00935172"/>
    <w:rsid w:val="009858AA"/>
    <w:rsid w:val="009B5285"/>
    <w:rsid w:val="009C29F5"/>
    <w:rsid w:val="00A0749A"/>
    <w:rsid w:val="00AC705D"/>
    <w:rsid w:val="00AD5A82"/>
    <w:rsid w:val="00B16268"/>
    <w:rsid w:val="00B863B4"/>
    <w:rsid w:val="00BA056C"/>
    <w:rsid w:val="00BB0D10"/>
    <w:rsid w:val="00BC4C41"/>
    <w:rsid w:val="00BD2666"/>
    <w:rsid w:val="00BD55DE"/>
    <w:rsid w:val="00BE30A4"/>
    <w:rsid w:val="00C12810"/>
    <w:rsid w:val="00C20410"/>
    <w:rsid w:val="00C80823"/>
    <w:rsid w:val="00C82A56"/>
    <w:rsid w:val="00C95DC9"/>
    <w:rsid w:val="00CB598B"/>
    <w:rsid w:val="00CD546E"/>
    <w:rsid w:val="00CE6C8E"/>
    <w:rsid w:val="00D372E0"/>
    <w:rsid w:val="00D66585"/>
    <w:rsid w:val="00DB2774"/>
    <w:rsid w:val="00DD0015"/>
    <w:rsid w:val="00DF2E89"/>
    <w:rsid w:val="00E2505D"/>
    <w:rsid w:val="00E35C0A"/>
    <w:rsid w:val="00E7761F"/>
    <w:rsid w:val="00EC543F"/>
    <w:rsid w:val="00ED110F"/>
    <w:rsid w:val="00ED5C51"/>
    <w:rsid w:val="00EE3B95"/>
    <w:rsid w:val="00F41A0D"/>
    <w:rsid w:val="00F500C8"/>
    <w:rsid w:val="00F725D5"/>
    <w:rsid w:val="00F729D2"/>
    <w:rsid w:val="00F83619"/>
    <w:rsid w:val="00F83821"/>
    <w:rsid w:val="00FB19EC"/>
    <w:rsid w:val="00FC2912"/>
    <w:rsid w:val="00FD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3D59DD-AEF1-46EA-9D7A-B1A392F1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1C4"/>
    <w:pPr>
      <w:spacing w:after="240" w:line="240" w:lineRule="auto"/>
    </w:pPr>
    <w:rPr>
      <w:rFonts w:ascii="VAG Rounded Std Light" w:hAnsi="VAG Rounded Std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outlineLvl w:val="0"/>
    </w:pPr>
    <w:rPr>
      <w:rFonts w:ascii="VAGRounded" w:hAnsi="VAGRounded"/>
      <w:color w:val="ED1556" w:themeColor="background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</w:pPr>
    <w:rPr>
      <w:rFonts w:ascii="VAGRounded" w:hAnsi="VAGRounded"/>
      <w:color w:val="ED1556" w:themeColor="background2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FD7C3A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FD7C3A"/>
    <w:rPr>
      <w:color w:val="0563C1" w:themeColor="hyperlink"/>
      <w:u w:val="single"/>
    </w:rPr>
  </w:style>
  <w:style w:type="paragraph" w:customStyle="1" w:styleId="Sub1">
    <w:name w:val="Sub1"/>
    <w:basedOn w:val="Normal"/>
    <w:link w:val="Sub1Char"/>
    <w:qFormat/>
    <w:rsid w:val="00FD7C3A"/>
    <w:rPr>
      <w:b/>
      <w:color w:val="ED1556" w:themeColor="background2"/>
      <w:sz w:val="28"/>
      <w:szCs w:val="28"/>
    </w:rPr>
  </w:style>
  <w:style w:type="table" w:styleId="TableGrid">
    <w:name w:val="Table Grid"/>
    <w:basedOn w:val="TableNormal"/>
    <w:uiPriority w:val="39"/>
    <w:rsid w:val="00FD7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1Char">
    <w:name w:val="Sub1 Char"/>
    <w:basedOn w:val="DefaultParagraphFont"/>
    <w:link w:val="Sub1"/>
    <w:rsid w:val="00FD7C3A"/>
    <w:rPr>
      <w:rFonts w:ascii="VAG Rounded Std Light" w:hAnsi="VAG Rounded Std Light"/>
      <w:b/>
      <w:color w:val="ED1556" w:themeColor="background2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043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complantcymru.org.uk/adnoddau/dull-hawliau-plant/y-ffordd-gywir-2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mplantcymru.org.uk/adnoddau/dull-hawliau-plant/y-ffordd-gywir-2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\AppData\Local\Packages\Microsoft.MicrosoftEdge_8wekyb3d8bbwe\TempState\Downloads\Another%20report%20template%20Word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D81204C2884751BEBF012713FBE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D87AE-83A7-445B-AA9E-64D0F04C1D9A}"/>
      </w:docPartPr>
      <w:docPartBody>
        <w:p w:rsidR="00164478" w:rsidRDefault="00214E7B" w:rsidP="00214E7B">
          <w:pPr>
            <w:pStyle w:val="DCD81204C2884751BEBF012713FBEA463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4DD51DB2688944A1873B675A5AF2D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DEC8D-8B24-4A1E-870E-EA373DB275C9}"/>
      </w:docPartPr>
      <w:docPartBody>
        <w:p w:rsidR="00164478" w:rsidRDefault="00214E7B" w:rsidP="00214E7B">
          <w:pPr>
            <w:pStyle w:val="4DD51DB2688944A1873B675A5AF2DD4A3"/>
          </w:pPr>
          <w:r>
            <w:rPr>
              <w:rStyle w:val="PlaceholderText"/>
            </w:rPr>
            <w:t>Cliciwch i fewnbynnu dyddiad</w:t>
          </w:r>
        </w:p>
      </w:docPartBody>
    </w:docPart>
    <w:docPart>
      <w:docPartPr>
        <w:name w:val="E156A2AA9F9A4B729252900605F8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C21EC-D2BE-4C33-AEB5-EFE28BAC5421}"/>
      </w:docPartPr>
      <w:docPartBody>
        <w:p w:rsidR="00164478" w:rsidRDefault="00214E7B" w:rsidP="00214E7B">
          <w:pPr>
            <w:pStyle w:val="E156A2AA9F9A4B729252900605F88DE0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50C2E1BF888F4987815D727CD6CF8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4D121-6997-48A7-9BB9-C14C8386DA55}"/>
      </w:docPartPr>
      <w:docPartBody>
        <w:p w:rsidR="00164478" w:rsidRDefault="00214E7B" w:rsidP="00214E7B">
          <w:pPr>
            <w:pStyle w:val="50C2E1BF888F4987815D727CD6CF89AA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01C47D6A8F3240C5A4280DB422E0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CC153-2010-4F28-9239-7F4EBD47C9CA}"/>
      </w:docPartPr>
      <w:docPartBody>
        <w:p w:rsidR="00164478" w:rsidRDefault="00214E7B" w:rsidP="00214E7B">
          <w:pPr>
            <w:pStyle w:val="01C47D6A8F3240C5A4280DB422E00460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DBF23FBF90924BFC8CC2AACF8BE2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141E3-AC68-4057-8D57-3966636EE043}"/>
      </w:docPartPr>
      <w:docPartBody>
        <w:p w:rsidR="00164478" w:rsidRDefault="00214E7B" w:rsidP="00214E7B">
          <w:pPr>
            <w:pStyle w:val="DBF23FBF90924BFC8CC2AACF8BE269BC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836109DF6603444E8C7AA2883EA84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E7B6A-F5E1-49C3-A1E4-712B154A6518}"/>
      </w:docPartPr>
      <w:docPartBody>
        <w:p w:rsidR="00164478" w:rsidRDefault="00214E7B" w:rsidP="00214E7B">
          <w:pPr>
            <w:pStyle w:val="836109DF6603444E8C7AA2883EA84036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6DF029D9F175478B9D3D226584DD0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99048-7569-4A2A-85DC-CBD492288811}"/>
      </w:docPartPr>
      <w:docPartBody>
        <w:p w:rsidR="00164478" w:rsidRDefault="00214E7B" w:rsidP="00214E7B">
          <w:pPr>
            <w:pStyle w:val="6DF029D9F175478B9D3D226584DD0B0D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DDC3CB57F1D34326AC5BAA388D437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81050-4EF2-428D-871B-F3375D7D40C6}"/>
      </w:docPartPr>
      <w:docPartBody>
        <w:p w:rsidR="00164478" w:rsidRDefault="00214E7B" w:rsidP="00214E7B">
          <w:pPr>
            <w:pStyle w:val="DDC3CB57F1D34326AC5BAA388D437C67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524FC19B0783461C84EE4452DACC9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4F183-645D-4F05-AA1C-5D9C6F6B458B}"/>
      </w:docPartPr>
      <w:docPartBody>
        <w:p w:rsidR="00164478" w:rsidRDefault="00214E7B" w:rsidP="00214E7B">
          <w:pPr>
            <w:pStyle w:val="524FC19B0783461C84EE4452DACC9201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B4BC6DCA11C041379972CA07FA5B9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6DD45-A1DD-4CD0-AE83-C34109305E56}"/>
      </w:docPartPr>
      <w:docPartBody>
        <w:p w:rsidR="00164478" w:rsidRDefault="00214E7B" w:rsidP="00214E7B">
          <w:pPr>
            <w:pStyle w:val="B4BC6DCA11C041379972CA07FA5B9C46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E84371EB898D41D29D158463405EE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10673-2A0F-4F80-AD76-6548FB829584}"/>
      </w:docPartPr>
      <w:docPartBody>
        <w:p w:rsidR="00164478" w:rsidRDefault="00214E7B" w:rsidP="00214E7B">
          <w:pPr>
            <w:pStyle w:val="E84371EB898D41D29D158463405EEA0A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E679AA0936864EC782869DEB057A4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17C9-B708-48F5-A198-1990E2A5B9FB}"/>
      </w:docPartPr>
      <w:docPartBody>
        <w:p w:rsidR="00164478" w:rsidRDefault="00214E7B" w:rsidP="00214E7B">
          <w:pPr>
            <w:pStyle w:val="E679AA0936864EC782869DEB057A4545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40CBC23F49E7487B81050CBEB3F7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48B5F-7800-400D-BAAA-7EF076EA8BFF}"/>
      </w:docPartPr>
      <w:docPartBody>
        <w:p w:rsidR="00164478" w:rsidRDefault="00214E7B" w:rsidP="00214E7B">
          <w:pPr>
            <w:pStyle w:val="40CBC23F49E7487B81050CBEB3F79819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9CC4515857E7427B9CBF7AB5B9D19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2104D-0985-4378-B772-30A759538FAD}"/>
      </w:docPartPr>
      <w:docPartBody>
        <w:p w:rsidR="00164478" w:rsidRDefault="00214E7B" w:rsidP="00214E7B">
          <w:pPr>
            <w:pStyle w:val="9CC4515857E7427B9CBF7AB5B9D1980B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9E26E1287EF4408A9528237CA4927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0E6CA-D151-41B5-8F4F-4CDB0F0EA73A}"/>
      </w:docPartPr>
      <w:docPartBody>
        <w:p w:rsidR="00164478" w:rsidRDefault="00214E7B" w:rsidP="00214E7B">
          <w:pPr>
            <w:pStyle w:val="9E26E1287EF4408A9528237CA4927184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E534C4DC0D9C42BDA033C3E49F134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3BDF6-A1B4-4DAA-8275-689D51FEA47A}"/>
      </w:docPartPr>
      <w:docPartBody>
        <w:p w:rsidR="00164478" w:rsidRDefault="00214E7B" w:rsidP="00214E7B">
          <w:pPr>
            <w:pStyle w:val="E534C4DC0D9C42BDA033C3E49F1344C2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B9E269EF302F4FD8B7BE0AE4E1357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225AE-C1CD-4C34-B216-AD80F554740C}"/>
      </w:docPartPr>
      <w:docPartBody>
        <w:p w:rsidR="00164478" w:rsidRDefault="00214E7B" w:rsidP="00214E7B">
          <w:pPr>
            <w:pStyle w:val="B9E269EF302F4FD8B7BE0AE4E1357636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C414CF2C1EF64EA9BEB84FD765EAF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198C5-1128-4A87-95A5-79B4602954A4}"/>
      </w:docPartPr>
      <w:docPartBody>
        <w:p w:rsidR="00164478" w:rsidRDefault="00214E7B" w:rsidP="00214E7B">
          <w:pPr>
            <w:pStyle w:val="C414CF2C1EF64EA9BEB84FD765EAF0AD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5DC2ECC517354BE495550C28E0110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942BC-E774-4E46-B844-C268C04D782F}"/>
      </w:docPartPr>
      <w:docPartBody>
        <w:p w:rsidR="00164478" w:rsidRDefault="00214E7B" w:rsidP="00214E7B">
          <w:pPr>
            <w:pStyle w:val="5DC2ECC517354BE495550C28E01103A9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FF26A7CFAFAA4A59B56436DB4372D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A37D5-2EDD-4D05-B8DE-201DB2C42320}"/>
      </w:docPartPr>
      <w:docPartBody>
        <w:p w:rsidR="00164478" w:rsidRDefault="00214E7B" w:rsidP="00214E7B">
          <w:pPr>
            <w:pStyle w:val="FF26A7CFAFAA4A59B56436DB4372D83D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F815A88A4C114D4792FDD01B89066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C77F5-F7C6-4AE7-90A7-F4CF3C5A9CFF}"/>
      </w:docPartPr>
      <w:docPartBody>
        <w:p w:rsidR="00164478" w:rsidRDefault="00214E7B" w:rsidP="00214E7B">
          <w:pPr>
            <w:pStyle w:val="F815A88A4C114D4792FDD01B890667921"/>
          </w:pPr>
          <w:r>
            <w:rPr>
              <w:rStyle w:val="PlaceholderText"/>
            </w:rPr>
            <w:t>Cliciwch i fewnbynnu dyddiad</w:t>
          </w:r>
        </w:p>
      </w:docPartBody>
    </w:docPart>
    <w:docPart>
      <w:docPartPr>
        <w:name w:val="5DC56BEC7F5B4BAABC4CC660AB8AF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50F9A-2689-4FC0-BE03-CFCE5B0C03DC}"/>
      </w:docPartPr>
      <w:docPartBody>
        <w:p w:rsidR="00F52705" w:rsidRDefault="00164478" w:rsidP="00164478">
          <w:pPr>
            <w:pStyle w:val="5DC56BEC7F5B4BAABC4CC660AB8AF6AD"/>
          </w:pPr>
          <w:r>
            <w:rPr>
              <w:rStyle w:val="PlaceholderText"/>
            </w:rPr>
            <w:t>Cliciwch i fewnbynnu tesun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AGRounded">
    <w:altName w:val="Arial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A1"/>
    <w:rsid w:val="00164478"/>
    <w:rsid w:val="001F0FA1"/>
    <w:rsid w:val="00214E7B"/>
    <w:rsid w:val="00C57AC6"/>
    <w:rsid w:val="00CA3E44"/>
    <w:rsid w:val="00CF4F40"/>
    <w:rsid w:val="00E076E8"/>
    <w:rsid w:val="00F5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4478"/>
    <w:rPr>
      <w:color w:val="808080"/>
    </w:rPr>
  </w:style>
  <w:style w:type="paragraph" w:customStyle="1" w:styleId="41C2E093EA464CE2B00F3EC1049FCB7B">
    <w:name w:val="41C2E093EA464CE2B00F3EC1049FCB7B"/>
    <w:rsid w:val="001F0FA1"/>
  </w:style>
  <w:style w:type="paragraph" w:customStyle="1" w:styleId="7E48AFFE8DC84700A3A289DA3F37E7DB">
    <w:name w:val="7E48AFFE8DC84700A3A289DA3F37E7DB"/>
    <w:rsid w:val="001F0FA1"/>
  </w:style>
  <w:style w:type="paragraph" w:customStyle="1" w:styleId="C78822C98EE14B52BA78D260A0800DD7">
    <w:name w:val="C78822C98EE14B52BA78D260A0800DD7"/>
    <w:rsid w:val="00C57AC6"/>
  </w:style>
  <w:style w:type="paragraph" w:customStyle="1" w:styleId="4EA8E2738C6D44BF82EB13EAA24543AF">
    <w:name w:val="4EA8E2738C6D44BF82EB13EAA24543AF"/>
    <w:rsid w:val="00C57AC6"/>
  </w:style>
  <w:style w:type="paragraph" w:customStyle="1" w:styleId="62D65EA85AE7407692DE25CDE5616C55">
    <w:name w:val="62D65EA85AE7407692DE25CDE5616C55"/>
    <w:rsid w:val="00C57AC6"/>
  </w:style>
  <w:style w:type="paragraph" w:customStyle="1" w:styleId="4310418A805F40CCA49DF7DF499625AE">
    <w:name w:val="4310418A805F40CCA49DF7DF499625AE"/>
    <w:rsid w:val="00C57AC6"/>
  </w:style>
  <w:style w:type="paragraph" w:customStyle="1" w:styleId="DCD81204C2884751BEBF012713FBEA46">
    <w:name w:val="DCD81204C2884751BEBF012713FBEA46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11FCA0D6F2C49A28BA69AF39634C6F6">
    <w:name w:val="B11FCA0D6F2C49A28BA69AF39634C6F6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013ED7698EF4741A7C7CD248404EF5B">
    <w:name w:val="F013ED7698EF4741A7C7CD248404EF5B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16BD59C66E28496EBB455229AB520D7D">
    <w:name w:val="16BD59C66E28496EBB455229AB520D7D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B9EFBBC65F64A2A8060DDA5335AFD47">
    <w:name w:val="8B9EFBBC65F64A2A8060DDA5335AFD47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0536A470B2047588F0E5F1481FC1064">
    <w:name w:val="C0536A470B2047588F0E5F1481FC106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A8E2738C6D44BF82EB13EAA24543AF1">
    <w:name w:val="4EA8E2738C6D44BF82EB13EAA24543AF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356CE40BEB4756B5A33B9280540340">
    <w:name w:val="F8356CE40BEB4756B5A33B9280540340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D2B27429FB64BF8B18077F1AB39D9D3">
    <w:name w:val="9D2B27429FB64BF8B18077F1AB39D9D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E29D626EB4645E0B3FA56D3DA92DAAC">
    <w:name w:val="FE29D626EB4645E0B3FA56D3DA92DAAC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3F23D066FF524130A1AE7F8FFAA7D3D4">
    <w:name w:val="3F23D066FF524130A1AE7F8FFAA7D3D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BCE87A2DA18415EB3340670D187B6E0">
    <w:name w:val="CBCE87A2DA18415EB3340670D187B6E0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2C004064FD742BAB5BFD111C56F6810">
    <w:name w:val="C2C004064FD742BAB5BFD111C56F6810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1FC5D89DFD44588EA7C1688C9EAED4">
    <w:name w:val="881FC5D89DFD44588EA7C1688C9EAED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2462F07C55244DE2A84BFC205285FA05">
    <w:name w:val="2462F07C55244DE2A84BFC205285FA05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BA2A61E88E5482D99F7098E316BA4E9">
    <w:name w:val="9BA2A61E88E5482D99F7098E316BA4E9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9F2CE0845C4635AD561FF012F8DFA8">
    <w:name w:val="889F2CE0845C4635AD561FF012F8DFA8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310418A805F40CCA49DF7DF499625AE1">
    <w:name w:val="4310418A805F40CCA49DF7DF499625AE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A27F870345464D77B71A3335010BD605">
    <w:name w:val="A27F870345464D77B71A3335010BD605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C8B66D8CD6943FC98497197F67240A4">
    <w:name w:val="CC8B66D8CD6943FC98497197F67240A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">
    <w:name w:val="4DD51DB2688944A1873B675A5AF2DD4A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99A11F1C2542169EE39223E0962529">
    <w:name w:val="4E99A11F1C2542169EE39223E0962529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D2D683B089542AF8135EA6593AE04F1">
    <w:name w:val="BD2D683B089542AF8135EA6593AE04F1"/>
    <w:rsid w:val="00214E7B"/>
  </w:style>
  <w:style w:type="paragraph" w:customStyle="1" w:styleId="0CDCEE90A8C3417BBCE123F6EFABD5DE">
    <w:name w:val="0CDCEE90A8C3417BBCE123F6EFABD5DE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D2D683B089542AF8135EA6593AE04F11">
    <w:name w:val="BD2D683B089542AF8135EA6593AE04F1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CD81204C2884751BEBF012713FBEA461">
    <w:name w:val="DCD81204C2884751BEBF012713FBEA4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11FCA0D6F2C49A28BA69AF39634C6F61">
    <w:name w:val="B11FCA0D6F2C49A28BA69AF39634C6F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013ED7698EF4741A7C7CD248404EF5B1">
    <w:name w:val="F013ED7698EF4741A7C7CD248404EF5B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16BD59C66E28496EBB455229AB520D7D1">
    <w:name w:val="16BD59C66E28496EBB455229AB520D7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B9EFBBC65F64A2A8060DDA5335AFD471">
    <w:name w:val="8B9EFBBC65F64A2A8060DDA5335AFD47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0536A470B2047588F0E5F1481FC10641">
    <w:name w:val="C0536A470B2047588F0E5F1481FC106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A8E2738C6D44BF82EB13EAA24543AF2">
    <w:name w:val="4EA8E2738C6D44BF82EB13EAA24543AF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356CE40BEB4756B5A33B92805403401">
    <w:name w:val="F8356CE40BEB4756B5A33B928054034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D2B27429FB64BF8B18077F1AB39D9D31">
    <w:name w:val="9D2B27429FB64BF8B18077F1AB39D9D3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E29D626EB4645E0B3FA56D3DA92DAAC1">
    <w:name w:val="FE29D626EB4645E0B3FA56D3DA92DAAC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3F23D066FF524130A1AE7F8FFAA7D3D41">
    <w:name w:val="3F23D066FF524130A1AE7F8FFAA7D3D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BCE87A2DA18415EB3340670D187B6E01">
    <w:name w:val="CBCE87A2DA18415EB3340670D187B6E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2C004064FD742BAB5BFD111C56F68101">
    <w:name w:val="C2C004064FD742BAB5BFD111C56F681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1FC5D89DFD44588EA7C1688C9EAED41">
    <w:name w:val="881FC5D89DFD44588EA7C1688C9EAED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2462F07C55244DE2A84BFC205285FA051">
    <w:name w:val="2462F07C55244DE2A84BFC205285FA05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BA2A61E88E5482D99F7098E316BA4E91">
    <w:name w:val="9BA2A61E88E5482D99F7098E316BA4E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9F2CE0845C4635AD561FF012F8DFA81">
    <w:name w:val="889F2CE0845C4635AD561FF012F8DFA8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310418A805F40CCA49DF7DF499625AE2">
    <w:name w:val="4310418A805F40CCA49DF7DF499625AE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A27F870345464D77B71A3335010BD6051">
    <w:name w:val="A27F870345464D77B71A3335010BD605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C8B66D8CD6943FC98497197F67240A41">
    <w:name w:val="CC8B66D8CD6943FC98497197F67240A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1">
    <w:name w:val="4DD51DB2688944A1873B675A5AF2DD4A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99A11F1C2542169EE39223E09625291">
    <w:name w:val="4E99A11F1C2542169EE39223E096252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D2D683B089542AF8135EA6593AE04F12">
    <w:name w:val="BD2D683B089542AF8135EA6593AE04F1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CD81204C2884751BEBF012713FBEA462">
    <w:name w:val="DCD81204C2884751BEBF012713FBEA46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11FCA0D6F2C49A28BA69AF39634C6F62">
    <w:name w:val="B11FCA0D6F2C49A28BA69AF39634C6F6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013ED7698EF4741A7C7CD248404EF5B2">
    <w:name w:val="F013ED7698EF4741A7C7CD248404EF5B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16BD59C66E28496EBB455229AB520D7D2">
    <w:name w:val="16BD59C66E28496EBB455229AB520D7D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B9EFBBC65F64A2A8060DDA5335AFD472">
    <w:name w:val="8B9EFBBC65F64A2A8060DDA5335AFD47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0536A470B2047588F0E5F1481FC10642">
    <w:name w:val="C0536A470B2047588F0E5F1481FC106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A8E2738C6D44BF82EB13EAA24543AF3">
    <w:name w:val="4EA8E2738C6D44BF82EB13EAA24543AF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356CE40BEB4756B5A33B92805403402">
    <w:name w:val="F8356CE40BEB4756B5A33B9280540340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D2B27429FB64BF8B18077F1AB39D9D32">
    <w:name w:val="9D2B27429FB64BF8B18077F1AB39D9D3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E29D626EB4645E0B3FA56D3DA92DAAC2">
    <w:name w:val="FE29D626EB4645E0B3FA56D3DA92DAAC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3F23D066FF524130A1AE7F8FFAA7D3D42">
    <w:name w:val="3F23D066FF524130A1AE7F8FFAA7D3D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BCE87A2DA18415EB3340670D187B6E02">
    <w:name w:val="CBCE87A2DA18415EB3340670D187B6E0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2C004064FD742BAB5BFD111C56F68102">
    <w:name w:val="C2C004064FD742BAB5BFD111C56F6810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1FC5D89DFD44588EA7C1688C9EAED42">
    <w:name w:val="881FC5D89DFD44588EA7C1688C9EAED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2462F07C55244DE2A84BFC205285FA052">
    <w:name w:val="2462F07C55244DE2A84BFC205285FA05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BA2A61E88E5482D99F7098E316BA4E92">
    <w:name w:val="9BA2A61E88E5482D99F7098E316BA4E9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9F2CE0845C4635AD561FF012F8DFA82">
    <w:name w:val="889F2CE0845C4635AD561FF012F8DFA8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310418A805F40CCA49DF7DF499625AE3">
    <w:name w:val="4310418A805F40CCA49DF7DF499625AE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A27F870345464D77B71A3335010BD6052">
    <w:name w:val="A27F870345464D77B71A3335010BD605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C8B66D8CD6943FC98497197F67240A42">
    <w:name w:val="CC8B66D8CD6943FC98497197F67240A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2">
    <w:name w:val="4DD51DB2688944A1873B675A5AF2DD4A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99A11F1C2542169EE39223E09625292">
    <w:name w:val="4E99A11F1C2542169EE39223E0962529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156A2AA9F9A4B729252900605F88DE0">
    <w:name w:val="E156A2AA9F9A4B729252900605F88DE0"/>
    <w:rsid w:val="00214E7B"/>
  </w:style>
  <w:style w:type="paragraph" w:customStyle="1" w:styleId="50C2E1BF888F4987815D727CD6CF89AA">
    <w:name w:val="50C2E1BF888F4987815D727CD6CF89AA"/>
    <w:rsid w:val="00214E7B"/>
  </w:style>
  <w:style w:type="paragraph" w:customStyle="1" w:styleId="01C47D6A8F3240C5A4280DB422E00460">
    <w:name w:val="01C47D6A8F3240C5A4280DB422E00460"/>
    <w:rsid w:val="00214E7B"/>
  </w:style>
  <w:style w:type="paragraph" w:customStyle="1" w:styleId="DBF23FBF90924BFC8CC2AACF8BE269BC">
    <w:name w:val="DBF23FBF90924BFC8CC2AACF8BE269BC"/>
    <w:rsid w:val="00214E7B"/>
  </w:style>
  <w:style w:type="paragraph" w:customStyle="1" w:styleId="836109DF6603444E8C7AA2883EA84036">
    <w:name w:val="836109DF6603444E8C7AA2883EA84036"/>
    <w:rsid w:val="00214E7B"/>
  </w:style>
  <w:style w:type="paragraph" w:customStyle="1" w:styleId="6DF029D9F175478B9D3D226584DD0B0D">
    <w:name w:val="6DF029D9F175478B9D3D226584DD0B0D"/>
    <w:rsid w:val="00214E7B"/>
  </w:style>
  <w:style w:type="paragraph" w:customStyle="1" w:styleId="DDC3CB57F1D34326AC5BAA388D437C67">
    <w:name w:val="DDC3CB57F1D34326AC5BAA388D437C67"/>
    <w:rsid w:val="00214E7B"/>
  </w:style>
  <w:style w:type="paragraph" w:customStyle="1" w:styleId="524FC19B0783461C84EE4452DACC9201">
    <w:name w:val="524FC19B0783461C84EE4452DACC9201"/>
    <w:rsid w:val="00214E7B"/>
  </w:style>
  <w:style w:type="paragraph" w:customStyle="1" w:styleId="B4BC6DCA11C041379972CA07FA5B9C46">
    <w:name w:val="B4BC6DCA11C041379972CA07FA5B9C46"/>
    <w:rsid w:val="00214E7B"/>
  </w:style>
  <w:style w:type="paragraph" w:customStyle="1" w:styleId="E84371EB898D41D29D158463405EEA0A">
    <w:name w:val="E84371EB898D41D29D158463405EEA0A"/>
    <w:rsid w:val="00214E7B"/>
  </w:style>
  <w:style w:type="paragraph" w:customStyle="1" w:styleId="C935839BB2A7440997C3A750F7659826">
    <w:name w:val="C935839BB2A7440997C3A750F7659826"/>
    <w:rsid w:val="00214E7B"/>
  </w:style>
  <w:style w:type="paragraph" w:customStyle="1" w:styleId="E679AA0936864EC782869DEB057A4545">
    <w:name w:val="E679AA0936864EC782869DEB057A4545"/>
    <w:rsid w:val="00214E7B"/>
  </w:style>
  <w:style w:type="paragraph" w:customStyle="1" w:styleId="40CBC23F49E7487B81050CBEB3F79819">
    <w:name w:val="40CBC23F49E7487B81050CBEB3F79819"/>
    <w:rsid w:val="00214E7B"/>
  </w:style>
  <w:style w:type="paragraph" w:customStyle="1" w:styleId="9CC4515857E7427B9CBF7AB5B9D1980B">
    <w:name w:val="9CC4515857E7427B9CBF7AB5B9D1980B"/>
    <w:rsid w:val="00214E7B"/>
  </w:style>
  <w:style w:type="paragraph" w:customStyle="1" w:styleId="9E26E1287EF4408A9528237CA4927184">
    <w:name w:val="9E26E1287EF4408A9528237CA4927184"/>
    <w:rsid w:val="00214E7B"/>
  </w:style>
  <w:style w:type="paragraph" w:customStyle="1" w:styleId="E534C4DC0D9C42BDA033C3E49F1344C2">
    <w:name w:val="E534C4DC0D9C42BDA033C3E49F1344C2"/>
    <w:rsid w:val="00214E7B"/>
  </w:style>
  <w:style w:type="paragraph" w:customStyle="1" w:styleId="B9E269EF302F4FD8B7BE0AE4E1357636">
    <w:name w:val="B9E269EF302F4FD8B7BE0AE4E1357636"/>
    <w:rsid w:val="00214E7B"/>
  </w:style>
  <w:style w:type="paragraph" w:customStyle="1" w:styleId="C414CF2C1EF64EA9BEB84FD765EAF0AD">
    <w:name w:val="C414CF2C1EF64EA9BEB84FD765EAF0AD"/>
    <w:rsid w:val="00214E7B"/>
  </w:style>
  <w:style w:type="paragraph" w:customStyle="1" w:styleId="5DC2ECC517354BE495550C28E01103A9">
    <w:name w:val="5DC2ECC517354BE495550C28E01103A9"/>
    <w:rsid w:val="00214E7B"/>
  </w:style>
  <w:style w:type="paragraph" w:customStyle="1" w:styleId="FF26A7CFAFAA4A59B56436DB4372D83D">
    <w:name w:val="FF26A7CFAFAA4A59B56436DB4372D83D"/>
    <w:rsid w:val="00214E7B"/>
  </w:style>
  <w:style w:type="paragraph" w:customStyle="1" w:styleId="F815A88A4C114D4792FDD01B89066792">
    <w:name w:val="F815A88A4C114D4792FDD01B89066792"/>
    <w:rsid w:val="00214E7B"/>
  </w:style>
  <w:style w:type="paragraph" w:customStyle="1" w:styleId="BD2D683B089542AF8135EA6593AE04F13">
    <w:name w:val="BD2D683B089542AF8135EA6593AE04F1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CD81204C2884751BEBF012713FBEA463">
    <w:name w:val="DCD81204C2884751BEBF012713FBEA46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156A2AA9F9A4B729252900605F88DE01">
    <w:name w:val="E156A2AA9F9A4B729252900605F88DE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50C2E1BF888F4987815D727CD6CF89AA1">
    <w:name w:val="50C2E1BF888F4987815D727CD6CF89AA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01C47D6A8F3240C5A4280DB422E004601">
    <w:name w:val="01C47D6A8F3240C5A4280DB422E0046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BF23FBF90924BFC8CC2AACF8BE269BC1">
    <w:name w:val="DBF23FBF90924BFC8CC2AACF8BE269BC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36109DF6603444E8C7AA2883EA840361">
    <w:name w:val="836109DF6603444E8C7AA2883EA8403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6DF029D9F175478B9D3D226584DD0B0D1">
    <w:name w:val="6DF029D9F175478B9D3D226584DD0B0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DC3CB57F1D34326AC5BAA388D437C671">
    <w:name w:val="DDC3CB57F1D34326AC5BAA388D437C67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524FC19B0783461C84EE4452DACC92011">
    <w:name w:val="524FC19B0783461C84EE4452DACC9201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4BC6DCA11C041379972CA07FA5B9C461">
    <w:name w:val="B4BC6DCA11C041379972CA07FA5B9C4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84371EB898D41D29D158463405EEA0A1">
    <w:name w:val="E84371EB898D41D29D158463405EEA0A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679AA0936864EC782869DEB057A45451">
    <w:name w:val="E679AA0936864EC782869DEB057A4545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0CBC23F49E7487B81050CBEB3F798191">
    <w:name w:val="40CBC23F49E7487B81050CBEB3F7981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CC4515857E7427B9CBF7AB5B9D1980B1">
    <w:name w:val="9CC4515857E7427B9CBF7AB5B9D1980B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E26E1287EF4408A9528237CA49271841">
    <w:name w:val="9E26E1287EF4408A9528237CA492718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534C4DC0D9C42BDA033C3E49F1344C21">
    <w:name w:val="E534C4DC0D9C42BDA033C3E49F1344C2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9E269EF302F4FD8B7BE0AE4E13576361">
    <w:name w:val="B9E269EF302F4FD8B7BE0AE4E135763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414CF2C1EF64EA9BEB84FD765EAF0AD1">
    <w:name w:val="C414CF2C1EF64EA9BEB84FD765EAF0A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5DC2ECC517354BE495550C28E01103A91">
    <w:name w:val="5DC2ECC517354BE495550C28E01103A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F26A7CFAFAA4A59B56436DB4372D83D1">
    <w:name w:val="FF26A7CFAFAA4A59B56436DB4372D83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3">
    <w:name w:val="4DD51DB2688944A1873B675A5AF2DD4A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15A88A4C114D4792FDD01B890667921">
    <w:name w:val="F815A88A4C114D4792FDD01B89066792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7B40DDE9316947588350104D2FB2EF91">
    <w:name w:val="7B40DDE9316947588350104D2FB2EF91"/>
    <w:rsid w:val="00164478"/>
  </w:style>
  <w:style w:type="paragraph" w:customStyle="1" w:styleId="5DC56BEC7F5B4BAABC4CC660AB8AF6AD">
    <w:name w:val="5DC56BEC7F5B4BAABC4CC660AB8AF6AD"/>
    <w:rsid w:val="001644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46E240D282304BAC692F6546738DE7" ma:contentTypeVersion="" ma:contentTypeDescription="Create a new document." ma:contentTypeScope="" ma:versionID="17961b81f2ed32781228fa90040ff54e">
  <xsd:schema xmlns:xsd="http://www.w3.org/2001/XMLSchema" xmlns:xs="http://www.w3.org/2001/XMLSchema" xmlns:p="http://schemas.microsoft.com/office/2006/metadata/properties" xmlns:ns2="f4edaaa3-7766-4c66-951e-371f72d67791" targetNamespace="http://schemas.microsoft.com/office/2006/metadata/properties" ma:root="true" ma:fieldsID="8fc048c94df1e2522cf5278e1b7d9d4c" ns2:_="">
    <xsd:import namespace="f4edaaa3-7766-4c66-951e-371f72d67791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E6702-8251-4670-976A-CAD9C48B822A}">
  <ds:schemaRefs>
    <ds:schemaRef ds:uri="http://schemas.microsoft.com/office/2006/metadata/properties"/>
    <ds:schemaRef ds:uri="http://schemas.microsoft.com/office/infopath/2007/PartnerControls"/>
    <ds:schemaRef ds:uri="f4edaaa3-7766-4c66-951e-371f72d67791"/>
  </ds:schemaRefs>
</ds:datastoreItem>
</file>

<file path=customXml/itemProps2.xml><?xml version="1.0" encoding="utf-8"?>
<ds:datastoreItem xmlns:ds="http://schemas.openxmlformats.org/officeDocument/2006/customXml" ds:itemID="{53796999-4612-4BF3-A386-9208672AEF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daaa3-7766-4c66-951e-371f72d67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7CA534-0E8C-4E36-910C-93B51A2D6E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A7C0A3-39F9-4B28-BEA5-8EA22BCC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Another report template Word (1)</Template>
  <TotalTime>1</TotalTime>
  <Pages>8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Rhiannon</cp:lastModifiedBy>
  <cp:revision>2</cp:revision>
  <dcterms:created xsi:type="dcterms:W3CDTF">2021-03-30T10:59:00Z</dcterms:created>
  <dcterms:modified xsi:type="dcterms:W3CDTF">2021-03-30T10:59:00Z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0x010100B146E240D282304BAC692F6546738DE7</vt:lpwstr>
  </property>
  <property fmtid="{D5CDD505-2E9C-101B-9397-08002B2CF9AE}" pid="3" name="Work Item ID">
    <vt:lpwstr>communications</vt:lpwstr>
  </property>
</Properties>
</file>